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5183" w:type="pc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8"/>
        <w:gridCol w:w="137"/>
        <w:gridCol w:w="1252"/>
        <w:gridCol w:w="202"/>
        <w:gridCol w:w="1559"/>
        <w:gridCol w:w="4678"/>
      </w:tblGrid>
      <w:tr w:rsidR="00D55BFF" w:rsidRPr="00300C86" w:rsidTr="00CB634A">
        <w:tc>
          <w:tcPr>
            <w:tcW w:w="5000" w:type="pct"/>
            <w:gridSpan w:val="6"/>
            <w:shd w:val="clear" w:color="auto" w:fill="E0E0E0" w:themeFill="accent6" w:themeFillTint="33"/>
          </w:tcPr>
          <w:p w:rsidR="00D55BFF" w:rsidRPr="00625145" w:rsidRDefault="002D0627" w:rsidP="00AF28C1">
            <w:pPr>
              <w:pStyle w:val="berschrift1"/>
              <w:outlineLvl w:val="0"/>
              <w:rPr>
                <w:color w:val="000000" w:themeColor="text1"/>
              </w:rPr>
            </w:pPr>
            <w:r w:rsidRPr="002D0627">
              <w:rPr>
                <w:b w:val="0"/>
                <w:i/>
                <w:noProof/>
                <w:sz w:val="18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-504190</wp:posOffset>
                      </wp:positionV>
                      <wp:extent cx="2320356" cy="485775"/>
                      <wp:effectExtent l="0" t="0" r="3810" b="952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356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0C86" w:rsidRPr="00300C86" w:rsidRDefault="002D0627" w:rsidP="00300C86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  <w:u w:val="single"/>
                                    </w:rPr>
                                  </w:pPr>
                                  <w:r w:rsidRPr="00300C86"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  <w:t>Auszufüllen in deutscher Sprache</w:t>
                                  </w:r>
                                  <w:r w:rsidR="00300C86" w:rsidRPr="00300C86">
                                    <w:rPr>
                                      <w:color w:val="000000" w:themeColor="text1"/>
                                      <w:sz w:val="22"/>
                                    </w:rPr>
                                    <w:t xml:space="preserve">   </w:t>
                                  </w:r>
                                  <w:proofErr w:type="spellStart"/>
                                  <w:r w:rsidR="00300C86" w:rsidRPr="00300C86">
                                    <w:rPr>
                                      <w:b/>
                                      <w:color w:val="000000" w:themeColor="text1"/>
                                      <w:sz w:val="22"/>
                                      <w:u w:val="single"/>
                                    </w:rPr>
                                    <w:t>Заповнити</w:t>
                                  </w:r>
                                  <w:proofErr w:type="spellEnd"/>
                                  <w:r w:rsidR="00300C86" w:rsidRPr="00300C86">
                                    <w:rPr>
                                      <w:b/>
                                      <w:color w:val="000000" w:themeColor="text1"/>
                                      <w:sz w:val="22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="00300C86" w:rsidRPr="00300C86">
                                    <w:rPr>
                                      <w:b/>
                                      <w:color w:val="000000" w:themeColor="text1"/>
                                      <w:sz w:val="22"/>
                                      <w:u w:val="single"/>
                                    </w:rPr>
                                    <w:t>на</w:t>
                                  </w:r>
                                  <w:proofErr w:type="spellEnd"/>
                                  <w:r w:rsidR="00300C86" w:rsidRPr="00300C86">
                                    <w:rPr>
                                      <w:b/>
                                      <w:color w:val="000000" w:themeColor="text1"/>
                                      <w:sz w:val="22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="00300C86" w:rsidRPr="00300C86">
                                    <w:rPr>
                                      <w:b/>
                                      <w:color w:val="000000" w:themeColor="text1"/>
                                      <w:sz w:val="22"/>
                                      <w:u w:val="single"/>
                                    </w:rPr>
                                    <w:t>німецькій</w:t>
                                  </w:r>
                                  <w:proofErr w:type="spellEnd"/>
                                  <w:r w:rsidR="00300C86" w:rsidRPr="00300C86">
                                    <w:rPr>
                                      <w:b/>
                                      <w:color w:val="000000" w:themeColor="text1"/>
                                      <w:sz w:val="22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="00300C86" w:rsidRPr="00300C86">
                                    <w:rPr>
                                      <w:b/>
                                      <w:color w:val="000000" w:themeColor="text1"/>
                                      <w:sz w:val="22"/>
                                      <w:u w:val="single"/>
                                    </w:rPr>
                                    <w:t>мові</w:t>
                                  </w:r>
                                  <w:proofErr w:type="spellEnd"/>
                                </w:p>
                                <w:p w:rsidR="00300C86" w:rsidRPr="002D0627" w:rsidRDefault="00300C86" w:rsidP="002D0627">
                                  <w:pPr>
                                    <w:jc w:val="center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>
                                    <w:rPr>
                                      <w:rStyle w:val="q4iawc"/>
                                      <w:rFonts w:ascii="Roboto" w:hAnsi="Roboto"/>
                                      <w:color w:val="FFFFFF"/>
                                      <w:sz w:val="35"/>
                                      <w:szCs w:val="35"/>
                                      <w:lang w:val="uk-UA"/>
                                    </w:rPr>
                                    <w:t>німецькою мовою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277.75pt;margin-top:-39.7pt;width:182.7pt;height:3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" stroked="f">
                      <v:textbox>
                        <w:txbxContent>
                          <w:p w:rsidR="00300C86" w:rsidRPr="00300C86" w:rsidRDefault="002D0627" w:rsidP="00300C8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300C86">
                              <w:rPr>
                                <w:b/>
                                <w:color w:val="000000" w:themeColor="text1"/>
                                <w:sz w:val="22"/>
                              </w:rPr>
                              <w:t>Auszufüllen in deutscher Sprache</w:t>
                            </w:r>
                            <w:r w:rsidR="00300C86" w:rsidRPr="00300C86">
                              <w:rPr>
                                <w:color w:val="000000" w:themeColor="text1"/>
                                <w:sz w:val="22"/>
                              </w:rPr>
                              <w:t xml:space="preserve">   </w:t>
                            </w:r>
                            <w:proofErr w:type="spellStart"/>
                            <w:r w:rsidR="00300C86" w:rsidRPr="00300C86">
                              <w:rPr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Заповнити</w:t>
                            </w:r>
                            <w:proofErr w:type="spellEnd"/>
                            <w:r w:rsidR="00300C86" w:rsidRPr="00300C86">
                              <w:rPr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300C86" w:rsidRPr="00300C86">
                              <w:rPr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на</w:t>
                            </w:r>
                            <w:proofErr w:type="spellEnd"/>
                            <w:r w:rsidR="00300C86" w:rsidRPr="00300C86">
                              <w:rPr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300C86" w:rsidRPr="00300C86">
                              <w:rPr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німецькій</w:t>
                            </w:r>
                            <w:proofErr w:type="spellEnd"/>
                            <w:r w:rsidR="00300C86" w:rsidRPr="00300C86">
                              <w:rPr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300C86" w:rsidRPr="00300C86">
                              <w:rPr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мові</w:t>
                            </w:r>
                            <w:proofErr w:type="spellEnd"/>
                          </w:p>
                          <w:p w:rsidR="00300C86" w:rsidRPr="002D0627" w:rsidRDefault="00300C86" w:rsidP="002D0627">
                            <w:pPr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Style w:val="q4iawc"/>
                                <w:rFonts w:ascii="Roboto" w:hAnsi="Roboto"/>
                                <w:color w:val="FFFFFF"/>
                                <w:sz w:val="35"/>
                                <w:szCs w:val="35"/>
                                <w:lang w:val="uk-UA"/>
                              </w:rPr>
                              <w:t>німецькою мовою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5BFF" w:rsidRPr="00625145">
              <w:rPr>
                <w:color w:val="000000" w:themeColor="text1"/>
              </w:rPr>
              <w:t>Allgemeine Informationen (</w:t>
            </w:r>
            <w:proofErr w:type="spellStart"/>
            <w:r w:rsidR="00D55BFF" w:rsidRPr="00625145">
              <w:rPr>
                <w:color w:val="000000" w:themeColor="text1"/>
              </w:rPr>
              <w:t>Загальна</w:t>
            </w:r>
            <w:proofErr w:type="spellEnd"/>
            <w:r w:rsidR="00D55BFF" w:rsidRPr="00625145">
              <w:rPr>
                <w:color w:val="000000" w:themeColor="text1"/>
              </w:rPr>
              <w:t xml:space="preserve"> </w:t>
            </w:r>
            <w:proofErr w:type="spellStart"/>
            <w:r w:rsidR="00D55BFF" w:rsidRPr="00625145">
              <w:rPr>
                <w:color w:val="000000" w:themeColor="text1"/>
              </w:rPr>
              <w:t>інформація</w:t>
            </w:r>
            <w:proofErr w:type="spellEnd"/>
            <w:r w:rsidR="00D55BFF" w:rsidRPr="00625145">
              <w:rPr>
                <w:color w:val="000000" w:themeColor="text1"/>
              </w:rPr>
              <w:t>)</w:t>
            </w:r>
          </w:p>
        </w:tc>
      </w:tr>
      <w:tr w:rsidR="00D55BFF" w:rsidRPr="00300C86" w:rsidTr="00C14C85">
        <w:tc>
          <w:tcPr>
            <w:tcW w:w="2500" w:type="pct"/>
            <w:gridSpan w:val="5"/>
            <w:vAlign w:val="bottom"/>
          </w:tcPr>
          <w:p w:rsidR="00D55BFF" w:rsidRPr="00596F31" w:rsidRDefault="0004732D" w:rsidP="00AF28C1">
            <w:pPr>
              <w:pStyle w:val="Standardeinzug"/>
              <w:ind w:left="0"/>
              <w:rPr>
                <w:sz w:val="18"/>
              </w:rPr>
            </w:pPr>
            <w:sdt>
              <w:sdtPr>
                <w:rPr>
                  <w:sz w:val="18"/>
                </w:rPr>
                <w:id w:val="245227657"/>
                <w:placeholder>
                  <w:docPart w:val="21441B3117924B66BF35D8FFA0AD7CE9"/>
                </w:placeholder>
                <w:temporary/>
                <w:showingPlcHdr/>
                <w15:appearance w15:val="hidden"/>
              </w:sdtPr>
              <w:sdtEndPr/>
              <w:sdtContent>
                <w:r w:rsidR="00D55BFF" w:rsidRPr="00596F31">
                  <w:rPr>
                    <w:sz w:val="18"/>
                    <w:lang w:bidi="de-DE"/>
                  </w:rPr>
                  <w:t>Vorname</w:t>
                </w:r>
              </w:sdtContent>
            </w:sdt>
            <w:r w:rsidR="00D55BFF" w:rsidRPr="00596F31">
              <w:rPr>
                <w:sz w:val="18"/>
              </w:rPr>
              <w:t>: (</w:t>
            </w:r>
            <w:proofErr w:type="spellStart"/>
            <w:r w:rsidR="00D55BFF" w:rsidRPr="00596F31">
              <w:rPr>
                <w:sz w:val="18"/>
              </w:rPr>
              <w:t>Ім'я</w:t>
            </w:r>
            <w:proofErr w:type="spellEnd"/>
            <w:r w:rsidR="00D55BFF" w:rsidRPr="00596F31">
              <w:rPr>
                <w:sz w:val="18"/>
              </w:rPr>
              <w:t>)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bottom"/>
          </w:tcPr>
          <w:p w:rsidR="00D55BFF" w:rsidRPr="00596F31" w:rsidRDefault="00D55BFF" w:rsidP="00AF28C1">
            <w:pPr>
              <w:spacing w:before="120"/>
              <w:rPr>
                <w:b/>
                <w:i/>
                <w:sz w:val="18"/>
              </w:rPr>
            </w:pPr>
          </w:p>
        </w:tc>
      </w:tr>
      <w:tr w:rsidR="00D55BFF" w:rsidRPr="00300C86" w:rsidTr="00C14C85">
        <w:tc>
          <w:tcPr>
            <w:tcW w:w="2500" w:type="pct"/>
            <w:gridSpan w:val="5"/>
            <w:vAlign w:val="bottom"/>
          </w:tcPr>
          <w:p w:rsidR="00D55BFF" w:rsidRPr="00596F31" w:rsidRDefault="0004732D" w:rsidP="00AF28C1">
            <w:pPr>
              <w:pStyle w:val="Standardeinzug"/>
              <w:ind w:left="0"/>
              <w:rPr>
                <w:sz w:val="18"/>
              </w:rPr>
            </w:pPr>
            <w:sdt>
              <w:sdtPr>
                <w:rPr>
                  <w:sz w:val="18"/>
                </w:rPr>
                <w:id w:val="1695816310"/>
                <w:placeholder>
                  <w:docPart w:val="2BFABF391A1E4E2491091F08F542724E"/>
                </w:placeholder>
                <w:temporary/>
                <w:showingPlcHdr/>
                <w15:appearance w15:val="hidden"/>
              </w:sdtPr>
              <w:sdtEndPr/>
              <w:sdtContent>
                <w:r w:rsidR="00D55BFF" w:rsidRPr="00596F31">
                  <w:rPr>
                    <w:sz w:val="18"/>
                    <w:lang w:bidi="de-DE"/>
                  </w:rPr>
                  <w:t>Nachname</w:t>
                </w:r>
              </w:sdtContent>
            </w:sdt>
            <w:r w:rsidR="00D55BFF" w:rsidRPr="00596F31">
              <w:rPr>
                <w:sz w:val="18"/>
              </w:rPr>
              <w:t>: (</w:t>
            </w:r>
            <w:proofErr w:type="spellStart"/>
            <w:r w:rsidR="00D55BFF" w:rsidRPr="00596F31">
              <w:rPr>
                <w:sz w:val="18"/>
              </w:rPr>
              <w:t>Прізвище</w:t>
            </w:r>
            <w:proofErr w:type="spellEnd"/>
            <w:r w:rsidR="00D55BFF" w:rsidRPr="00596F31">
              <w:rPr>
                <w:sz w:val="18"/>
              </w:rPr>
              <w:t>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5BFF" w:rsidRPr="00596F31" w:rsidRDefault="00D55BFF" w:rsidP="00AF28C1">
            <w:pPr>
              <w:spacing w:before="120"/>
              <w:rPr>
                <w:b/>
                <w:i/>
                <w:sz w:val="18"/>
              </w:rPr>
            </w:pPr>
          </w:p>
        </w:tc>
      </w:tr>
      <w:tr w:rsidR="00D55BFF" w:rsidRPr="00300C86" w:rsidTr="00C14C85">
        <w:tc>
          <w:tcPr>
            <w:tcW w:w="2500" w:type="pct"/>
            <w:gridSpan w:val="5"/>
            <w:vAlign w:val="bottom"/>
          </w:tcPr>
          <w:p w:rsidR="00D55BFF" w:rsidRPr="00596F31" w:rsidRDefault="00D55BFF" w:rsidP="00AF28C1">
            <w:pPr>
              <w:pStyle w:val="Standardeinzug"/>
              <w:ind w:left="0"/>
              <w:rPr>
                <w:sz w:val="18"/>
                <w:lang w:bidi="de-DE"/>
              </w:rPr>
            </w:pPr>
            <w:r w:rsidRPr="00596F31">
              <w:rPr>
                <w:sz w:val="18"/>
                <w:lang w:bidi="de-DE"/>
              </w:rPr>
              <w:t>Geburtsdatum: (</w:t>
            </w:r>
            <w:proofErr w:type="spellStart"/>
            <w:r w:rsidRPr="00596F31">
              <w:rPr>
                <w:sz w:val="18"/>
                <w:lang w:bidi="de-DE"/>
              </w:rPr>
              <w:t>Дата</w:t>
            </w:r>
            <w:proofErr w:type="spellEnd"/>
            <w:r w:rsidRPr="00596F31">
              <w:rPr>
                <w:sz w:val="18"/>
                <w:lang w:bidi="de-DE"/>
              </w:rPr>
              <w:t xml:space="preserve"> </w:t>
            </w:r>
            <w:proofErr w:type="spellStart"/>
            <w:r w:rsidRPr="00596F31">
              <w:rPr>
                <w:sz w:val="18"/>
                <w:lang w:bidi="de-DE"/>
              </w:rPr>
              <w:t>народження</w:t>
            </w:r>
            <w:proofErr w:type="spellEnd"/>
            <w:r w:rsidRPr="00596F31">
              <w:rPr>
                <w:sz w:val="18"/>
                <w:lang w:bidi="de-DE"/>
              </w:rPr>
              <w:t>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5BFF" w:rsidRPr="00596F31" w:rsidRDefault="00D55BFF" w:rsidP="00AF28C1">
            <w:pPr>
              <w:spacing w:before="120"/>
              <w:rPr>
                <w:b/>
                <w:i/>
                <w:sz w:val="18"/>
              </w:rPr>
            </w:pPr>
          </w:p>
        </w:tc>
      </w:tr>
      <w:tr w:rsidR="00D55BFF" w:rsidRPr="00300C86" w:rsidTr="00C14C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55BFF" w:rsidRPr="00596F31" w:rsidRDefault="00D55BFF" w:rsidP="00AF28C1">
            <w:pPr>
              <w:pStyle w:val="Standardeinzug"/>
              <w:ind w:left="0"/>
              <w:rPr>
                <w:sz w:val="18"/>
              </w:rPr>
            </w:pPr>
            <w:r w:rsidRPr="00596F31">
              <w:rPr>
                <w:sz w:val="18"/>
              </w:rPr>
              <w:t>Geburtsort: (</w:t>
            </w:r>
            <w:proofErr w:type="spellStart"/>
            <w:r w:rsidRPr="00596F31">
              <w:rPr>
                <w:sz w:val="18"/>
              </w:rPr>
              <w:t>Місце</w:t>
            </w:r>
            <w:proofErr w:type="spellEnd"/>
            <w:r w:rsidRPr="00596F31">
              <w:rPr>
                <w:sz w:val="18"/>
              </w:rPr>
              <w:t xml:space="preserve"> </w:t>
            </w:r>
            <w:proofErr w:type="spellStart"/>
            <w:r w:rsidRPr="00596F31">
              <w:rPr>
                <w:sz w:val="18"/>
              </w:rPr>
              <w:t>народження</w:t>
            </w:r>
            <w:proofErr w:type="spellEnd"/>
            <w:r w:rsidRPr="00596F31">
              <w:rPr>
                <w:sz w:val="18"/>
              </w:rPr>
              <w:t>)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BFF" w:rsidRPr="00596F31" w:rsidRDefault="00D55BFF" w:rsidP="00AF28C1">
            <w:pPr>
              <w:spacing w:before="120"/>
              <w:rPr>
                <w:b/>
                <w:i/>
                <w:sz w:val="18"/>
              </w:rPr>
            </w:pPr>
          </w:p>
        </w:tc>
      </w:tr>
      <w:tr w:rsidR="00D55BFF" w:rsidRPr="00300C86" w:rsidTr="00C14C85">
        <w:tc>
          <w:tcPr>
            <w:tcW w:w="2500" w:type="pct"/>
            <w:gridSpan w:val="5"/>
            <w:vAlign w:val="bottom"/>
          </w:tcPr>
          <w:p w:rsidR="00D55BFF" w:rsidRPr="00596F31" w:rsidRDefault="00D55BFF" w:rsidP="00AF28C1">
            <w:pPr>
              <w:pStyle w:val="Standardeinzug"/>
              <w:ind w:left="0"/>
              <w:rPr>
                <w:sz w:val="18"/>
              </w:rPr>
            </w:pPr>
            <w:r w:rsidRPr="00596F31">
              <w:rPr>
                <w:sz w:val="18"/>
              </w:rPr>
              <w:t>Staatsangehörigkeit: (</w:t>
            </w:r>
            <w:proofErr w:type="spellStart"/>
            <w:r w:rsidRPr="00596F31">
              <w:rPr>
                <w:sz w:val="18"/>
              </w:rPr>
              <w:t>Національність</w:t>
            </w:r>
            <w:proofErr w:type="spellEnd"/>
            <w:r w:rsidRPr="00596F31">
              <w:rPr>
                <w:sz w:val="18"/>
              </w:rPr>
              <w:t>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5BFF" w:rsidRPr="00596F31" w:rsidRDefault="00D55BFF" w:rsidP="00AF28C1">
            <w:pPr>
              <w:spacing w:before="120"/>
              <w:rPr>
                <w:b/>
                <w:i/>
                <w:sz w:val="18"/>
              </w:rPr>
            </w:pPr>
          </w:p>
        </w:tc>
      </w:tr>
      <w:tr w:rsidR="0056730F" w:rsidRPr="00300C86" w:rsidTr="00C14C85">
        <w:tc>
          <w:tcPr>
            <w:tcW w:w="2500" w:type="pct"/>
            <w:gridSpan w:val="5"/>
            <w:vAlign w:val="bottom"/>
          </w:tcPr>
          <w:p w:rsidR="0056730F" w:rsidRPr="00D8325E" w:rsidRDefault="0056730F" w:rsidP="00AF28C1">
            <w:pPr>
              <w:pStyle w:val="Standardeinzug"/>
              <w:ind w:left="0"/>
              <w:rPr>
                <w:sz w:val="18"/>
                <w:szCs w:val="22"/>
                <w:lang w:bidi="de-DE"/>
              </w:rPr>
            </w:pPr>
            <w:r>
              <w:rPr>
                <w:sz w:val="18"/>
                <w:szCs w:val="22"/>
                <w:lang w:bidi="de-DE"/>
              </w:rPr>
              <w:t xml:space="preserve">Passnummer </w:t>
            </w:r>
            <w:r w:rsidR="00FE30E9">
              <w:rPr>
                <w:sz w:val="18"/>
                <w:szCs w:val="22"/>
                <w:lang w:bidi="de-DE"/>
              </w:rPr>
              <w:t>(</w:t>
            </w:r>
            <w:proofErr w:type="spellStart"/>
            <w:r w:rsidRPr="0056730F">
              <w:rPr>
                <w:sz w:val="18"/>
                <w:szCs w:val="22"/>
                <w:lang w:bidi="de-DE"/>
              </w:rPr>
              <w:t>номер</w:t>
            </w:r>
            <w:proofErr w:type="spellEnd"/>
            <w:r w:rsidRPr="0056730F">
              <w:rPr>
                <w:sz w:val="18"/>
                <w:szCs w:val="22"/>
                <w:lang w:bidi="de-DE"/>
              </w:rPr>
              <w:t xml:space="preserve"> </w:t>
            </w:r>
            <w:proofErr w:type="spellStart"/>
            <w:r w:rsidRPr="0056730F">
              <w:rPr>
                <w:sz w:val="18"/>
                <w:szCs w:val="22"/>
                <w:lang w:bidi="de-DE"/>
              </w:rPr>
              <w:t>паспорта</w:t>
            </w:r>
            <w:proofErr w:type="spellEnd"/>
            <w:r>
              <w:rPr>
                <w:sz w:val="18"/>
                <w:szCs w:val="22"/>
                <w:lang w:bidi="de-DE"/>
              </w:rPr>
              <w:t>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6730F" w:rsidRPr="00596F31" w:rsidRDefault="0056730F" w:rsidP="00BB162C">
            <w:pPr>
              <w:pStyle w:val="Standardeinzug"/>
              <w:ind w:left="0"/>
              <w:rPr>
                <w:sz w:val="18"/>
              </w:rPr>
            </w:pPr>
          </w:p>
        </w:tc>
      </w:tr>
      <w:tr w:rsidR="00BB162C" w:rsidRPr="00300C86" w:rsidTr="00C14C85">
        <w:tc>
          <w:tcPr>
            <w:tcW w:w="2500" w:type="pct"/>
            <w:gridSpan w:val="5"/>
            <w:vAlign w:val="bottom"/>
          </w:tcPr>
          <w:p w:rsidR="00BB162C" w:rsidRPr="00596F31" w:rsidRDefault="00D8325E" w:rsidP="00AF28C1">
            <w:pPr>
              <w:pStyle w:val="Standardeinzug"/>
              <w:ind w:left="0"/>
              <w:rPr>
                <w:sz w:val="18"/>
              </w:rPr>
            </w:pPr>
            <w:r w:rsidRPr="00D8325E">
              <w:rPr>
                <w:sz w:val="18"/>
                <w:szCs w:val="22"/>
                <w:lang w:bidi="de-DE"/>
              </w:rPr>
              <w:t>Steuer–ID</w:t>
            </w:r>
            <w:r>
              <w:rPr>
                <w:sz w:val="18"/>
                <w:szCs w:val="22"/>
                <w:lang w:bidi="de-DE"/>
              </w:rPr>
              <w:t>:</w:t>
            </w:r>
            <w:r w:rsidRPr="00D8325E">
              <w:rPr>
                <w:sz w:val="12"/>
                <w:lang w:bidi="de-DE"/>
              </w:rPr>
              <w:t xml:space="preserve"> </w:t>
            </w:r>
            <w:proofErr w:type="spellStart"/>
            <w:r w:rsidR="001B20D7" w:rsidRPr="001B20D7">
              <w:rPr>
                <w:sz w:val="18"/>
              </w:rPr>
              <w:t>Податковий</w:t>
            </w:r>
            <w:proofErr w:type="spellEnd"/>
            <w:r w:rsidR="001B20D7" w:rsidRPr="001B20D7">
              <w:rPr>
                <w:sz w:val="18"/>
              </w:rPr>
              <w:t xml:space="preserve"> </w:t>
            </w:r>
            <w:proofErr w:type="spellStart"/>
            <w:r w:rsidR="001B20D7" w:rsidRPr="001B20D7">
              <w:rPr>
                <w:sz w:val="18"/>
              </w:rPr>
              <w:t>ідентифікаційний</w:t>
            </w:r>
            <w:proofErr w:type="spellEnd"/>
            <w:r w:rsidR="001B20D7" w:rsidRPr="001B20D7">
              <w:rPr>
                <w:sz w:val="18"/>
              </w:rPr>
              <w:t xml:space="preserve"> </w:t>
            </w:r>
            <w:proofErr w:type="spellStart"/>
            <w:r w:rsidR="001B20D7" w:rsidRPr="001B20D7">
              <w:rPr>
                <w:sz w:val="18"/>
              </w:rPr>
              <w:t>номер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B162C" w:rsidRPr="00596F31" w:rsidRDefault="00BB162C" w:rsidP="00BB162C">
            <w:pPr>
              <w:pStyle w:val="Standardeinzug"/>
              <w:ind w:left="0"/>
              <w:rPr>
                <w:sz w:val="18"/>
              </w:rPr>
            </w:pPr>
          </w:p>
        </w:tc>
      </w:tr>
      <w:tr w:rsidR="00D55BFF" w:rsidRPr="00300C86" w:rsidTr="00CB634A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D55BFF" w:rsidRPr="00DF6D86" w:rsidRDefault="00D55BFF" w:rsidP="00AF28C1">
            <w:pPr>
              <w:pStyle w:val="Standardeinzug"/>
              <w:ind w:left="0"/>
              <w:rPr>
                <w:b/>
                <w:sz w:val="18"/>
              </w:rPr>
            </w:pPr>
            <w:r w:rsidRPr="00DF6D86">
              <w:rPr>
                <w:b/>
                <w:sz w:val="18"/>
              </w:rPr>
              <w:t>Zu Zeit Wohnhaft: (</w:t>
            </w:r>
            <w:proofErr w:type="spellStart"/>
            <w:r w:rsidRPr="00DF6D86">
              <w:rPr>
                <w:b/>
                <w:sz w:val="18"/>
              </w:rPr>
              <w:t>На</w:t>
            </w:r>
            <w:proofErr w:type="spellEnd"/>
            <w:r w:rsidRPr="00DF6D86">
              <w:rPr>
                <w:b/>
                <w:sz w:val="18"/>
              </w:rPr>
              <w:t xml:space="preserve"> </w:t>
            </w:r>
            <w:proofErr w:type="spellStart"/>
            <w:r w:rsidRPr="00DF6D86">
              <w:rPr>
                <w:b/>
                <w:sz w:val="18"/>
              </w:rPr>
              <w:t>даний</w:t>
            </w:r>
            <w:proofErr w:type="spellEnd"/>
            <w:r w:rsidRPr="00DF6D86">
              <w:rPr>
                <w:b/>
                <w:sz w:val="18"/>
              </w:rPr>
              <w:t xml:space="preserve"> </w:t>
            </w:r>
            <w:proofErr w:type="spellStart"/>
            <w:r w:rsidRPr="00DF6D86">
              <w:rPr>
                <w:b/>
                <w:sz w:val="18"/>
              </w:rPr>
              <w:t>момент</w:t>
            </w:r>
            <w:proofErr w:type="spellEnd"/>
            <w:r w:rsidRPr="00DF6D86">
              <w:rPr>
                <w:b/>
                <w:sz w:val="18"/>
              </w:rPr>
              <w:t xml:space="preserve"> </w:t>
            </w:r>
            <w:proofErr w:type="spellStart"/>
            <w:r w:rsidRPr="00DF6D86">
              <w:rPr>
                <w:b/>
                <w:sz w:val="18"/>
              </w:rPr>
              <w:t>проживаю</w:t>
            </w:r>
            <w:proofErr w:type="spellEnd"/>
            <w:r w:rsidRPr="00DF6D86">
              <w:rPr>
                <w:b/>
                <w:sz w:val="18"/>
              </w:rPr>
              <w:t xml:space="preserve"> </w:t>
            </w:r>
            <w:proofErr w:type="spellStart"/>
            <w:r w:rsidRPr="00DF6D86">
              <w:rPr>
                <w:b/>
                <w:sz w:val="18"/>
              </w:rPr>
              <w:t>за</w:t>
            </w:r>
            <w:proofErr w:type="spellEnd"/>
            <w:r w:rsidRPr="00DF6D86">
              <w:rPr>
                <w:b/>
                <w:sz w:val="18"/>
              </w:rPr>
              <w:t xml:space="preserve"> </w:t>
            </w:r>
            <w:proofErr w:type="spellStart"/>
            <w:r w:rsidRPr="00DF6D86">
              <w:rPr>
                <w:b/>
                <w:sz w:val="18"/>
              </w:rPr>
              <w:t>адресою</w:t>
            </w:r>
            <w:proofErr w:type="spellEnd"/>
            <w:r w:rsidR="00323E3E" w:rsidRPr="00DF6D86">
              <w:rPr>
                <w:b/>
                <w:sz w:val="18"/>
              </w:rPr>
              <w:t>:</w:t>
            </w:r>
            <w:r w:rsidRPr="00DF6D86">
              <w:rPr>
                <w:b/>
                <w:sz w:val="18"/>
              </w:rPr>
              <w:t>)</w:t>
            </w:r>
          </w:p>
        </w:tc>
      </w:tr>
      <w:tr w:rsidR="00D55BFF" w:rsidRPr="00300C86" w:rsidTr="00C14C85">
        <w:tc>
          <w:tcPr>
            <w:tcW w:w="2500" w:type="pct"/>
            <w:gridSpan w:val="5"/>
            <w:tcBorders>
              <w:top w:val="single" w:sz="4" w:space="0" w:color="auto"/>
            </w:tcBorders>
            <w:vAlign w:val="bottom"/>
          </w:tcPr>
          <w:p w:rsidR="00D55BFF" w:rsidRPr="00596F31" w:rsidRDefault="00D55BFF" w:rsidP="00AF28C1">
            <w:pPr>
              <w:pStyle w:val="Standardeinzug"/>
              <w:ind w:left="0"/>
              <w:rPr>
                <w:sz w:val="18"/>
              </w:rPr>
            </w:pPr>
            <w:r w:rsidRPr="00596F31">
              <w:rPr>
                <w:sz w:val="18"/>
              </w:rPr>
              <w:t>Str./</w:t>
            </w:r>
            <w:proofErr w:type="spellStart"/>
            <w:r w:rsidRPr="00596F31">
              <w:rPr>
                <w:sz w:val="18"/>
              </w:rPr>
              <w:t>Nr</w:t>
            </w:r>
            <w:proofErr w:type="spellEnd"/>
            <w:r w:rsidRPr="00596F31">
              <w:rPr>
                <w:sz w:val="18"/>
              </w:rPr>
              <w:t>/ Wohnort: (</w:t>
            </w:r>
            <w:proofErr w:type="spellStart"/>
            <w:r w:rsidRPr="00596F31">
              <w:rPr>
                <w:sz w:val="18"/>
              </w:rPr>
              <w:t>Вулиця</w:t>
            </w:r>
            <w:proofErr w:type="spellEnd"/>
            <w:r w:rsidRPr="00596F31">
              <w:rPr>
                <w:sz w:val="18"/>
              </w:rPr>
              <w:t xml:space="preserve">, № </w:t>
            </w:r>
            <w:proofErr w:type="spellStart"/>
            <w:r w:rsidRPr="00596F31">
              <w:rPr>
                <w:sz w:val="18"/>
              </w:rPr>
              <w:t>дому</w:t>
            </w:r>
            <w:proofErr w:type="spellEnd"/>
            <w:r w:rsidRPr="00596F31">
              <w:rPr>
                <w:sz w:val="18"/>
              </w:rPr>
              <w:t xml:space="preserve">/ </w:t>
            </w:r>
            <w:proofErr w:type="spellStart"/>
            <w:r w:rsidRPr="00596F31">
              <w:rPr>
                <w:sz w:val="18"/>
              </w:rPr>
              <w:t>Поштовий</w:t>
            </w:r>
            <w:proofErr w:type="spellEnd"/>
            <w:r w:rsidRPr="00596F31">
              <w:rPr>
                <w:sz w:val="18"/>
              </w:rPr>
              <w:t xml:space="preserve"> </w:t>
            </w:r>
            <w:proofErr w:type="spellStart"/>
            <w:r w:rsidRPr="00596F31">
              <w:rPr>
                <w:sz w:val="18"/>
              </w:rPr>
              <w:t>індекс</w:t>
            </w:r>
            <w:proofErr w:type="spellEnd"/>
            <w:r w:rsidRPr="00596F31">
              <w:rPr>
                <w:sz w:val="18"/>
              </w:rPr>
              <w:t xml:space="preserve">, </w:t>
            </w:r>
            <w:proofErr w:type="spellStart"/>
            <w:r w:rsidRPr="00596F31">
              <w:rPr>
                <w:sz w:val="18"/>
              </w:rPr>
              <w:t>місто</w:t>
            </w:r>
            <w:proofErr w:type="spellEnd"/>
            <w:r w:rsidRPr="00596F31">
              <w:rPr>
                <w:sz w:val="18"/>
              </w:rPr>
              <w:t>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5BFF" w:rsidRPr="00596F31" w:rsidRDefault="00D55BFF" w:rsidP="00AF28C1">
            <w:pPr>
              <w:spacing w:before="120"/>
              <w:rPr>
                <w:b/>
                <w:i/>
                <w:sz w:val="18"/>
              </w:rPr>
            </w:pPr>
          </w:p>
        </w:tc>
      </w:tr>
      <w:tr w:rsidR="00D55BFF" w:rsidRPr="00300C86" w:rsidTr="00C14C85">
        <w:tc>
          <w:tcPr>
            <w:tcW w:w="2500" w:type="pct"/>
            <w:gridSpan w:val="5"/>
            <w:vAlign w:val="bottom"/>
          </w:tcPr>
          <w:p w:rsidR="00D55BFF" w:rsidRPr="00596F31" w:rsidRDefault="00D55BFF" w:rsidP="00AF28C1">
            <w:pPr>
              <w:pStyle w:val="Standardeinzug"/>
              <w:ind w:left="0"/>
              <w:rPr>
                <w:sz w:val="18"/>
              </w:rPr>
            </w:pPr>
            <w:r w:rsidRPr="00596F31">
              <w:rPr>
                <w:sz w:val="18"/>
              </w:rPr>
              <w:t>Telefonnummer: (</w:t>
            </w:r>
            <w:proofErr w:type="spellStart"/>
            <w:r w:rsidRPr="00596F31">
              <w:rPr>
                <w:sz w:val="18"/>
              </w:rPr>
              <w:t>Номер</w:t>
            </w:r>
            <w:proofErr w:type="spellEnd"/>
            <w:r w:rsidRPr="00596F31">
              <w:rPr>
                <w:sz w:val="18"/>
              </w:rPr>
              <w:t xml:space="preserve"> </w:t>
            </w:r>
            <w:proofErr w:type="spellStart"/>
            <w:r w:rsidRPr="00596F31">
              <w:rPr>
                <w:sz w:val="18"/>
              </w:rPr>
              <w:t>телефону</w:t>
            </w:r>
            <w:proofErr w:type="spellEnd"/>
            <w:r w:rsidRPr="00596F31">
              <w:rPr>
                <w:sz w:val="18"/>
              </w:rPr>
              <w:t>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5BFF" w:rsidRPr="00596F31" w:rsidRDefault="00D55BFF" w:rsidP="00AF28C1">
            <w:pPr>
              <w:spacing w:before="120"/>
              <w:rPr>
                <w:b/>
                <w:i/>
                <w:sz w:val="18"/>
              </w:rPr>
            </w:pPr>
          </w:p>
        </w:tc>
      </w:tr>
      <w:tr w:rsidR="00D55BFF" w:rsidRPr="00300C86" w:rsidTr="00C14C85">
        <w:tc>
          <w:tcPr>
            <w:tcW w:w="2500" w:type="pct"/>
            <w:gridSpan w:val="5"/>
            <w:vAlign w:val="bottom"/>
          </w:tcPr>
          <w:p w:rsidR="00D55BFF" w:rsidRPr="00596F31" w:rsidRDefault="00D55BFF" w:rsidP="00AF28C1">
            <w:pPr>
              <w:pStyle w:val="Standardeinzug"/>
              <w:ind w:left="0"/>
              <w:rPr>
                <w:sz w:val="18"/>
              </w:rPr>
            </w:pPr>
            <w:r w:rsidRPr="00596F31">
              <w:rPr>
                <w:sz w:val="18"/>
                <w:lang w:bidi="de-DE"/>
              </w:rPr>
              <w:t>E-Mail:</w:t>
            </w:r>
            <w:r w:rsidRPr="00596F31">
              <w:rPr>
                <w:sz w:val="18"/>
              </w:rPr>
              <w:t xml:space="preserve"> (</w:t>
            </w:r>
            <w:proofErr w:type="spellStart"/>
            <w:r w:rsidRPr="00596F31">
              <w:rPr>
                <w:sz w:val="18"/>
              </w:rPr>
              <w:t>Електронна</w:t>
            </w:r>
            <w:proofErr w:type="spellEnd"/>
            <w:r w:rsidRPr="00596F31">
              <w:rPr>
                <w:sz w:val="18"/>
              </w:rPr>
              <w:t xml:space="preserve"> </w:t>
            </w:r>
            <w:proofErr w:type="spellStart"/>
            <w:r w:rsidRPr="00596F31">
              <w:rPr>
                <w:sz w:val="18"/>
              </w:rPr>
              <w:t>пошта</w:t>
            </w:r>
            <w:proofErr w:type="spellEnd"/>
            <w:r w:rsidRPr="00596F31">
              <w:rPr>
                <w:sz w:val="18"/>
              </w:rPr>
              <w:t>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5BFF" w:rsidRPr="00596F31" w:rsidRDefault="00D55BFF" w:rsidP="00AF28C1">
            <w:pPr>
              <w:spacing w:before="120"/>
              <w:rPr>
                <w:b/>
                <w:i/>
                <w:sz w:val="18"/>
              </w:rPr>
            </w:pPr>
          </w:p>
        </w:tc>
      </w:tr>
      <w:tr w:rsidR="00D55BFF" w:rsidRPr="00300C86" w:rsidTr="00CB634A">
        <w:tc>
          <w:tcPr>
            <w:tcW w:w="5000" w:type="pct"/>
            <w:gridSpan w:val="6"/>
            <w:vAlign w:val="bottom"/>
          </w:tcPr>
          <w:p w:rsidR="002E4730" w:rsidRDefault="002E4730" w:rsidP="002E4730">
            <w:pPr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</w:pPr>
          </w:p>
          <w:p w:rsidR="00D55BFF" w:rsidRPr="002A002E" w:rsidRDefault="00D55BFF" w:rsidP="002E4730">
            <w:pPr>
              <w:rPr>
                <w:sz w:val="18"/>
                <w:lang w:bidi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</w:t>
            </w:r>
            <w:r w:rsidRPr="00D55BFF">
              <w:rPr>
                <w:sz w:val="22"/>
                <w:szCs w:val="18"/>
                <w:lang w:bidi="de-DE"/>
              </w:rPr>
              <w:t xml:space="preserve"> </w:t>
            </w:r>
            <w:r w:rsidRPr="002A002E">
              <w:rPr>
                <w:sz w:val="18"/>
                <w:szCs w:val="18"/>
                <w:lang w:bidi="de-DE"/>
              </w:rPr>
              <w:t>Ich fühle mich gesundheitlich in der Lage, eine Tätigk</w:t>
            </w:r>
            <w:r w:rsidR="00323E3E">
              <w:rPr>
                <w:sz w:val="18"/>
                <w:szCs w:val="18"/>
                <w:lang w:bidi="de-DE"/>
              </w:rPr>
              <w:t xml:space="preserve">eit von mindestens drei Stunden </w:t>
            </w:r>
            <w:r w:rsidRPr="002A002E">
              <w:rPr>
                <w:sz w:val="18"/>
                <w:szCs w:val="18"/>
                <w:lang w:bidi="de-DE"/>
              </w:rPr>
              <w:t>täglich auszuüben.</w:t>
            </w:r>
            <w:r w:rsidRPr="002A002E">
              <w:rPr>
                <w:sz w:val="18"/>
                <w:szCs w:val="18"/>
              </w:rPr>
              <w:t xml:space="preserve"> </w:t>
            </w:r>
            <w:r w:rsidR="00323E3E">
              <w:rPr>
                <w:sz w:val="18"/>
                <w:szCs w:val="18"/>
              </w:rPr>
              <w:t xml:space="preserve">                      </w:t>
            </w:r>
            <w:r w:rsidR="00CB634A">
              <w:rPr>
                <w:sz w:val="18"/>
                <w:szCs w:val="18"/>
              </w:rPr>
              <w:t xml:space="preserve">                </w:t>
            </w:r>
            <w:r w:rsidR="00323E3E">
              <w:rPr>
                <w:sz w:val="18"/>
                <w:szCs w:val="18"/>
              </w:rPr>
              <w:t xml:space="preserve">   </w:t>
            </w:r>
            <w:r w:rsidRPr="002A002E">
              <w:rPr>
                <w:sz w:val="18"/>
                <w:szCs w:val="18"/>
              </w:rPr>
              <w:t>(</w:t>
            </w:r>
            <w:r w:rsidRPr="002A002E">
              <w:rPr>
                <w:sz w:val="18"/>
                <w:szCs w:val="18"/>
                <w:lang w:bidi="de-DE"/>
              </w:rPr>
              <w:t xml:space="preserve">З </w:t>
            </w:r>
            <w:proofErr w:type="spellStart"/>
            <w:r w:rsidRPr="002A002E">
              <w:rPr>
                <w:sz w:val="18"/>
                <w:szCs w:val="18"/>
                <w:lang w:bidi="de-DE"/>
              </w:rPr>
              <w:t>точки</w:t>
            </w:r>
            <w:proofErr w:type="spellEnd"/>
            <w:r w:rsidRPr="002A002E">
              <w:rPr>
                <w:sz w:val="18"/>
                <w:szCs w:val="18"/>
                <w:lang w:bidi="de-DE"/>
              </w:rPr>
              <w:t xml:space="preserve"> </w:t>
            </w:r>
            <w:proofErr w:type="spellStart"/>
            <w:r w:rsidRPr="002A002E">
              <w:rPr>
                <w:sz w:val="18"/>
                <w:szCs w:val="18"/>
                <w:lang w:bidi="de-DE"/>
              </w:rPr>
              <w:t>зору</w:t>
            </w:r>
            <w:proofErr w:type="spellEnd"/>
            <w:r w:rsidRPr="002A002E">
              <w:rPr>
                <w:sz w:val="18"/>
                <w:szCs w:val="18"/>
                <w:lang w:bidi="de-DE"/>
              </w:rPr>
              <w:t xml:space="preserve"> </w:t>
            </w:r>
            <w:proofErr w:type="spellStart"/>
            <w:r w:rsidRPr="002A002E">
              <w:rPr>
                <w:sz w:val="18"/>
                <w:szCs w:val="18"/>
                <w:lang w:bidi="de-DE"/>
              </w:rPr>
              <w:t>здоров’я</w:t>
            </w:r>
            <w:proofErr w:type="spellEnd"/>
            <w:r w:rsidRPr="002A002E">
              <w:rPr>
                <w:sz w:val="18"/>
                <w:szCs w:val="18"/>
                <w:lang w:bidi="de-DE"/>
              </w:rPr>
              <w:t xml:space="preserve">, </w:t>
            </w:r>
            <w:proofErr w:type="spellStart"/>
            <w:r w:rsidRPr="002A002E">
              <w:rPr>
                <w:sz w:val="18"/>
                <w:szCs w:val="18"/>
                <w:lang w:bidi="de-DE"/>
              </w:rPr>
              <w:t>можу</w:t>
            </w:r>
            <w:proofErr w:type="spellEnd"/>
            <w:r w:rsidRPr="002A002E">
              <w:rPr>
                <w:sz w:val="18"/>
                <w:szCs w:val="18"/>
                <w:lang w:bidi="de-DE"/>
              </w:rPr>
              <w:t xml:space="preserve"> </w:t>
            </w:r>
            <w:proofErr w:type="spellStart"/>
            <w:r w:rsidRPr="002A002E">
              <w:rPr>
                <w:sz w:val="18"/>
                <w:szCs w:val="18"/>
                <w:lang w:bidi="de-DE"/>
              </w:rPr>
              <w:t>працювати</w:t>
            </w:r>
            <w:proofErr w:type="spellEnd"/>
            <w:r w:rsidRPr="002A002E">
              <w:rPr>
                <w:sz w:val="18"/>
                <w:szCs w:val="18"/>
                <w:lang w:bidi="de-DE"/>
              </w:rPr>
              <w:t xml:space="preserve"> </w:t>
            </w:r>
            <w:proofErr w:type="spellStart"/>
            <w:r w:rsidRPr="002A002E">
              <w:rPr>
                <w:sz w:val="18"/>
                <w:szCs w:val="18"/>
                <w:lang w:bidi="de-DE"/>
              </w:rPr>
              <w:t>щонайменьше</w:t>
            </w:r>
            <w:proofErr w:type="spellEnd"/>
            <w:r w:rsidRPr="002A002E">
              <w:rPr>
                <w:sz w:val="18"/>
                <w:szCs w:val="18"/>
                <w:lang w:bidi="de-DE"/>
              </w:rPr>
              <w:t xml:space="preserve"> </w:t>
            </w:r>
            <w:proofErr w:type="spellStart"/>
            <w:r w:rsidR="00323E3E">
              <w:rPr>
                <w:sz w:val="18"/>
                <w:szCs w:val="18"/>
                <w:lang w:bidi="de-DE"/>
              </w:rPr>
              <w:t>три</w:t>
            </w:r>
            <w:proofErr w:type="spellEnd"/>
            <w:r w:rsidR="00323E3E">
              <w:rPr>
                <w:sz w:val="18"/>
                <w:szCs w:val="18"/>
                <w:lang w:bidi="de-DE"/>
              </w:rPr>
              <w:t xml:space="preserve"> </w:t>
            </w:r>
            <w:proofErr w:type="spellStart"/>
            <w:r w:rsidR="00323E3E">
              <w:rPr>
                <w:sz w:val="18"/>
                <w:szCs w:val="18"/>
                <w:lang w:bidi="de-DE"/>
              </w:rPr>
              <w:t>години</w:t>
            </w:r>
            <w:proofErr w:type="spellEnd"/>
            <w:r w:rsidR="00323E3E">
              <w:rPr>
                <w:sz w:val="18"/>
                <w:szCs w:val="18"/>
                <w:lang w:bidi="de-DE"/>
              </w:rPr>
              <w:t xml:space="preserve"> </w:t>
            </w:r>
            <w:proofErr w:type="spellStart"/>
            <w:r w:rsidRPr="002A002E">
              <w:rPr>
                <w:sz w:val="18"/>
                <w:szCs w:val="18"/>
                <w:lang w:bidi="de-DE"/>
              </w:rPr>
              <w:t>на</w:t>
            </w:r>
            <w:proofErr w:type="spellEnd"/>
            <w:r w:rsidRPr="002A002E">
              <w:rPr>
                <w:sz w:val="18"/>
                <w:szCs w:val="18"/>
                <w:lang w:bidi="de-DE"/>
              </w:rPr>
              <w:t xml:space="preserve"> </w:t>
            </w:r>
            <w:proofErr w:type="spellStart"/>
            <w:r w:rsidRPr="002A002E">
              <w:rPr>
                <w:sz w:val="18"/>
                <w:szCs w:val="18"/>
                <w:lang w:bidi="de-DE"/>
              </w:rPr>
              <w:t>день</w:t>
            </w:r>
            <w:proofErr w:type="spellEnd"/>
            <w:r w:rsidRPr="002A002E">
              <w:rPr>
                <w:sz w:val="18"/>
                <w:szCs w:val="18"/>
                <w:lang w:bidi="de-DE"/>
              </w:rPr>
              <w:t xml:space="preserve">.)        </w:t>
            </w:r>
            <w:r>
              <w:rPr>
                <w:sz w:val="18"/>
                <w:szCs w:val="18"/>
                <w:lang w:bidi="de-DE"/>
              </w:rPr>
              <w:t xml:space="preserve">    </w:t>
            </w:r>
            <w:r w:rsidRPr="002A002E">
              <w:rPr>
                <w:sz w:val="18"/>
                <w:szCs w:val="18"/>
                <w:lang w:bidi="de-DE"/>
              </w:rPr>
              <w:t xml:space="preserve">  </w:t>
            </w:r>
          </w:p>
        </w:tc>
      </w:tr>
      <w:tr w:rsidR="00D55BFF" w:rsidRPr="00300C86" w:rsidTr="00CB634A">
        <w:trPr>
          <w:trHeight w:val="275"/>
        </w:trPr>
        <w:tc>
          <w:tcPr>
            <w:tcW w:w="5000" w:type="pct"/>
            <w:gridSpan w:val="6"/>
            <w:vAlign w:val="bottom"/>
          </w:tcPr>
          <w:p w:rsidR="00D55BFF" w:rsidRPr="00323E3E" w:rsidRDefault="00D55BFF" w:rsidP="002E4730">
            <w:pPr>
              <w:rPr>
                <w:sz w:val="18"/>
                <w:lang w:bidi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</w:t>
            </w:r>
            <w:r w:rsidRPr="00D55BFF"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</w:t>
            </w:r>
            <w:r w:rsidRPr="002A002E">
              <w:rPr>
                <w:sz w:val="18"/>
                <w:lang w:bidi="de-DE"/>
              </w:rPr>
              <w:t>Ich bin schwanger.</w:t>
            </w:r>
            <w:r w:rsidR="00323E3E">
              <w:rPr>
                <w:sz w:val="18"/>
                <w:lang w:bidi="de-DE"/>
              </w:rPr>
              <w:t xml:space="preserve"> </w:t>
            </w:r>
            <w:r w:rsidR="002E4730">
              <w:rPr>
                <w:sz w:val="18"/>
                <w:lang w:bidi="de-DE"/>
              </w:rPr>
              <w:t>(</w:t>
            </w:r>
            <w:r w:rsidR="002E4730" w:rsidRPr="002A002E">
              <w:rPr>
                <w:sz w:val="18"/>
                <w:lang w:bidi="de-DE"/>
              </w:rPr>
              <w:t xml:space="preserve">Я </w:t>
            </w:r>
            <w:proofErr w:type="spellStart"/>
            <w:r w:rsidR="002E4730" w:rsidRPr="002A002E">
              <w:rPr>
                <w:sz w:val="18"/>
                <w:lang w:bidi="de-DE"/>
              </w:rPr>
              <w:t>вагітна</w:t>
            </w:r>
            <w:proofErr w:type="spellEnd"/>
            <w:r w:rsidR="002E4730" w:rsidRPr="002A002E">
              <w:rPr>
                <w:sz w:val="18"/>
                <w:lang w:bidi="de-DE"/>
              </w:rPr>
              <w:t>.</w:t>
            </w:r>
            <w:r w:rsidR="002E4730">
              <w:rPr>
                <w:sz w:val="18"/>
                <w:lang w:bidi="de-DE"/>
              </w:rPr>
              <w:t xml:space="preserve">) </w:t>
            </w:r>
            <w:r w:rsidR="00323E3E">
              <w:rPr>
                <w:sz w:val="18"/>
                <w:lang w:bidi="de-DE"/>
              </w:rPr>
              <w:t xml:space="preserve">                                                                                                                                             </w:t>
            </w:r>
            <w:r w:rsidR="002E4730">
              <w:rPr>
                <w:sz w:val="18"/>
                <w:lang w:bidi="de-DE"/>
              </w:rPr>
              <w:t xml:space="preserve">                               </w:t>
            </w:r>
          </w:p>
        </w:tc>
      </w:tr>
      <w:tr w:rsidR="00D55BFF" w:rsidRPr="00300C86" w:rsidTr="00CB634A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:rsidR="00D55BFF" w:rsidRDefault="00D55BFF" w:rsidP="00302577">
            <w:pPr>
              <w:rPr>
                <w:sz w:val="18"/>
                <w:lang w:bidi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</w:t>
            </w:r>
            <w:r>
              <w:rPr>
                <w:rFonts w:ascii="Symbol" w:eastAsia="Times New Roman" w:hAnsi="Symbol" w:cs="Calibri"/>
                <w:color w:val="000000"/>
                <w:sz w:val="20"/>
                <w:szCs w:val="18"/>
                <w:lang w:eastAsia="de-DE"/>
              </w:rPr>
              <w:t></w:t>
            </w:r>
            <w:r>
              <w:rPr>
                <w:rFonts w:ascii="Symbol" w:eastAsia="Times New Roman" w:hAnsi="Symbol" w:cs="Calibri"/>
                <w:color w:val="000000"/>
                <w:sz w:val="20"/>
                <w:szCs w:val="18"/>
                <w:lang w:eastAsia="de-DE"/>
              </w:rPr>
              <w:t></w:t>
            </w:r>
            <w:r w:rsidRPr="002A002E">
              <w:rPr>
                <w:sz w:val="18"/>
                <w:lang w:bidi="de-DE"/>
              </w:rPr>
              <w:t>Ich benötige aus medizinischen Gründen e</w:t>
            </w:r>
            <w:r>
              <w:rPr>
                <w:sz w:val="18"/>
                <w:lang w:bidi="de-DE"/>
              </w:rPr>
              <w:t>ine kostenaufwändige Ernährung.</w:t>
            </w:r>
            <w:r w:rsidR="00323E3E">
              <w:rPr>
                <w:sz w:val="18"/>
                <w:lang w:bidi="de-DE"/>
              </w:rPr>
              <w:t xml:space="preserve">                                                               </w:t>
            </w:r>
            <w:r w:rsidR="00CB634A">
              <w:rPr>
                <w:sz w:val="18"/>
                <w:lang w:bidi="de-DE"/>
              </w:rPr>
              <w:t xml:space="preserve">                                  </w:t>
            </w:r>
            <w:r w:rsidR="00323E3E">
              <w:rPr>
                <w:sz w:val="18"/>
                <w:lang w:bidi="de-DE"/>
              </w:rPr>
              <w:t xml:space="preserve">   </w:t>
            </w:r>
            <w:r>
              <w:rPr>
                <w:sz w:val="18"/>
                <w:lang w:bidi="de-DE"/>
              </w:rPr>
              <w:t xml:space="preserve"> (</w:t>
            </w:r>
            <w:proofErr w:type="spellStart"/>
            <w:r w:rsidR="00323E3E">
              <w:rPr>
                <w:sz w:val="18"/>
                <w:lang w:bidi="de-DE"/>
              </w:rPr>
              <w:t>Мені</w:t>
            </w:r>
            <w:proofErr w:type="spellEnd"/>
            <w:r w:rsidR="00323E3E">
              <w:rPr>
                <w:sz w:val="18"/>
                <w:lang w:bidi="de-DE"/>
              </w:rPr>
              <w:t xml:space="preserve"> </w:t>
            </w:r>
            <w:proofErr w:type="spellStart"/>
            <w:r w:rsidR="00323E3E">
              <w:rPr>
                <w:sz w:val="18"/>
                <w:lang w:bidi="de-DE"/>
              </w:rPr>
              <w:t>потрібн</w:t>
            </w:r>
            <w:r w:rsidR="00323E3E" w:rsidRPr="002A002E">
              <w:rPr>
                <w:sz w:val="18"/>
                <w:lang w:bidi="de-DE"/>
              </w:rPr>
              <w:t>е</w:t>
            </w:r>
            <w:proofErr w:type="spellEnd"/>
            <w:r w:rsidRPr="002A002E">
              <w:rPr>
                <w:sz w:val="18"/>
                <w:lang w:bidi="de-DE"/>
              </w:rPr>
              <w:t xml:space="preserve"> </w:t>
            </w:r>
            <w:proofErr w:type="spellStart"/>
            <w:r w:rsidRPr="002A002E">
              <w:rPr>
                <w:sz w:val="18"/>
                <w:lang w:bidi="de-DE"/>
              </w:rPr>
              <w:t>особливе</w:t>
            </w:r>
            <w:proofErr w:type="spellEnd"/>
            <w:r w:rsidRPr="002A002E">
              <w:rPr>
                <w:sz w:val="18"/>
                <w:lang w:bidi="de-DE"/>
              </w:rPr>
              <w:t xml:space="preserve"> </w:t>
            </w:r>
            <w:proofErr w:type="spellStart"/>
            <w:r w:rsidRPr="002A002E">
              <w:rPr>
                <w:sz w:val="18"/>
                <w:lang w:bidi="de-DE"/>
              </w:rPr>
              <w:t>харчування</w:t>
            </w:r>
            <w:proofErr w:type="spellEnd"/>
            <w:r w:rsidRPr="002A002E">
              <w:rPr>
                <w:sz w:val="18"/>
                <w:lang w:bidi="de-DE"/>
              </w:rPr>
              <w:t xml:space="preserve"> в </w:t>
            </w:r>
            <w:proofErr w:type="spellStart"/>
            <w:r w:rsidRPr="002A002E">
              <w:rPr>
                <w:sz w:val="18"/>
                <w:lang w:bidi="de-DE"/>
              </w:rPr>
              <w:t>зв'язку</w:t>
            </w:r>
            <w:proofErr w:type="spellEnd"/>
            <w:r w:rsidRPr="002A002E">
              <w:rPr>
                <w:sz w:val="18"/>
                <w:lang w:bidi="de-DE"/>
              </w:rPr>
              <w:t xml:space="preserve"> з </w:t>
            </w:r>
            <w:proofErr w:type="spellStart"/>
            <w:r w:rsidRPr="002A002E">
              <w:rPr>
                <w:sz w:val="18"/>
                <w:lang w:bidi="de-DE"/>
              </w:rPr>
              <w:t>медичними</w:t>
            </w:r>
            <w:proofErr w:type="spellEnd"/>
            <w:r w:rsidRPr="002A002E">
              <w:rPr>
                <w:sz w:val="18"/>
                <w:lang w:bidi="de-DE"/>
              </w:rPr>
              <w:t xml:space="preserve"> </w:t>
            </w:r>
            <w:proofErr w:type="spellStart"/>
            <w:r w:rsidRPr="002A002E">
              <w:rPr>
                <w:sz w:val="18"/>
                <w:lang w:bidi="de-DE"/>
              </w:rPr>
              <w:t>показаннями</w:t>
            </w:r>
            <w:proofErr w:type="spellEnd"/>
            <w:r w:rsidRPr="002A002E">
              <w:rPr>
                <w:sz w:val="18"/>
                <w:lang w:bidi="de-DE"/>
              </w:rPr>
              <w:t>.</w:t>
            </w:r>
            <w:r w:rsidR="00323E3E">
              <w:rPr>
                <w:sz w:val="18"/>
                <w:lang w:bidi="de-DE"/>
              </w:rPr>
              <w:t>)</w:t>
            </w:r>
          </w:p>
          <w:p w:rsidR="00302577" w:rsidRPr="00302577" w:rsidRDefault="00302577" w:rsidP="00302577">
            <w:pPr>
              <w:rPr>
                <w:sz w:val="12"/>
                <w:lang w:bidi="de-DE"/>
              </w:rPr>
            </w:pPr>
          </w:p>
        </w:tc>
      </w:tr>
      <w:tr w:rsidR="00D55BFF" w:rsidRPr="00300C86" w:rsidTr="00CB634A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02577" w:rsidRDefault="00D55BFF" w:rsidP="00AF28C1">
            <w:pPr>
              <w:rPr>
                <w:rFonts w:ascii="Symbol" w:eastAsia="Times New Roman" w:hAnsi="Symbol" w:cs="Calibri"/>
                <w:color w:val="000000"/>
                <w:sz w:val="20"/>
                <w:szCs w:val="18"/>
                <w:lang w:eastAsia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</w:t>
            </w:r>
            <w:r w:rsidR="00B24226">
              <w:rPr>
                <w:rFonts w:ascii="Symbol" w:eastAsia="Times New Roman" w:hAnsi="Symbol" w:cs="Calibri"/>
                <w:color w:val="000000"/>
                <w:sz w:val="20"/>
                <w:szCs w:val="18"/>
                <w:lang w:eastAsia="de-DE"/>
              </w:rPr>
              <w:t></w:t>
            </w:r>
            <w:r w:rsidR="00302577" w:rsidRPr="002E4730">
              <w:rPr>
                <w:b/>
                <w:sz w:val="18"/>
              </w:rPr>
              <w:t>Ich befinde mich aktuell in medizinischer Behandlung.  (</w:t>
            </w:r>
            <w:proofErr w:type="spellStart"/>
            <w:r w:rsidR="00302577" w:rsidRPr="002E4730">
              <w:rPr>
                <w:b/>
                <w:sz w:val="18"/>
              </w:rPr>
              <w:t>Зараз</w:t>
            </w:r>
            <w:proofErr w:type="spellEnd"/>
            <w:r w:rsidR="00302577" w:rsidRPr="002E4730">
              <w:rPr>
                <w:b/>
                <w:sz w:val="18"/>
              </w:rPr>
              <w:t xml:space="preserve"> я </w:t>
            </w:r>
            <w:proofErr w:type="spellStart"/>
            <w:r w:rsidR="00302577" w:rsidRPr="002E4730">
              <w:rPr>
                <w:b/>
                <w:sz w:val="18"/>
              </w:rPr>
              <w:t>прохожу</w:t>
            </w:r>
            <w:proofErr w:type="spellEnd"/>
            <w:r w:rsidR="00302577" w:rsidRPr="002E4730">
              <w:rPr>
                <w:b/>
                <w:sz w:val="18"/>
              </w:rPr>
              <w:t xml:space="preserve"> </w:t>
            </w:r>
            <w:proofErr w:type="spellStart"/>
            <w:r w:rsidR="00302577" w:rsidRPr="002E4730">
              <w:rPr>
                <w:b/>
                <w:sz w:val="18"/>
              </w:rPr>
              <w:t>лікування</w:t>
            </w:r>
            <w:proofErr w:type="spellEnd"/>
            <w:r w:rsidR="00302577" w:rsidRPr="002E4730">
              <w:rPr>
                <w:b/>
                <w:sz w:val="18"/>
              </w:rPr>
              <w:t>.)</w:t>
            </w:r>
          </w:p>
          <w:p w:rsidR="00D55BFF" w:rsidRPr="00302577" w:rsidRDefault="00302577" w:rsidP="00AF28C1">
            <w:pPr>
              <w:rPr>
                <w:rFonts w:ascii="Symbol" w:eastAsia="Times New Roman" w:hAnsi="Symbol" w:cs="Calibri"/>
                <w:color w:val="000000"/>
                <w:sz w:val="20"/>
                <w:szCs w:val="18"/>
                <w:lang w:eastAsia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</w:t>
            </w:r>
            <w:r>
              <w:rPr>
                <w:rFonts w:ascii="Symbol" w:eastAsia="Times New Roman" w:hAnsi="Symbol" w:cs="Calibri"/>
                <w:color w:val="000000"/>
                <w:sz w:val="20"/>
                <w:szCs w:val="18"/>
                <w:lang w:eastAsia="de-DE"/>
              </w:rPr>
              <w:t></w:t>
            </w:r>
            <w:r w:rsidR="00D55BFF" w:rsidRPr="00D55BFF">
              <w:rPr>
                <w:b/>
                <w:sz w:val="18"/>
                <w:lang w:bidi="de-DE"/>
              </w:rPr>
              <w:t>Ich stelle hiermit einen Antrag auf Sozialleistungen</w:t>
            </w:r>
            <w:r w:rsidR="00D55BFF">
              <w:rPr>
                <w:b/>
                <w:sz w:val="18"/>
                <w:lang w:bidi="de-DE"/>
              </w:rPr>
              <w:t>.</w:t>
            </w:r>
            <w:r w:rsidR="00277168">
              <w:rPr>
                <w:b/>
                <w:sz w:val="18"/>
                <w:lang w:bidi="de-DE"/>
              </w:rPr>
              <w:t xml:space="preserve"> </w:t>
            </w:r>
            <w:r w:rsidR="00923075">
              <w:rPr>
                <w:b/>
                <w:sz w:val="18"/>
                <w:lang w:bidi="de-DE"/>
              </w:rPr>
              <w:t xml:space="preserve">                                                                                        </w:t>
            </w:r>
            <w:r w:rsidR="002E4730">
              <w:rPr>
                <w:b/>
                <w:sz w:val="18"/>
                <w:lang w:bidi="de-DE"/>
              </w:rPr>
              <w:t xml:space="preserve">                             </w:t>
            </w:r>
            <w:r w:rsidR="00D97A5B">
              <w:rPr>
                <w:b/>
                <w:sz w:val="18"/>
                <w:lang w:bidi="de-DE"/>
              </w:rPr>
              <w:t xml:space="preserve">               </w:t>
            </w:r>
            <w:r w:rsidR="002E4730">
              <w:rPr>
                <w:b/>
                <w:sz w:val="18"/>
                <w:lang w:bidi="de-DE"/>
              </w:rPr>
              <w:t xml:space="preserve"> </w:t>
            </w:r>
            <w:r w:rsidR="00277168">
              <w:rPr>
                <w:b/>
                <w:sz w:val="18"/>
                <w:lang w:bidi="de-DE"/>
              </w:rPr>
              <w:t>(</w:t>
            </w:r>
            <w:r w:rsidR="00277168" w:rsidRPr="00D55BFF">
              <w:rPr>
                <w:b/>
                <w:sz w:val="18"/>
                <w:lang w:bidi="de-DE"/>
              </w:rPr>
              <w:t xml:space="preserve">Я </w:t>
            </w:r>
            <w:proofErr w:type="spellStart"/>
            <w:r w:rsidR="00277168" w:rsidRPr="00D55BFF">
              <w:rPr>
                <w:b/>
                <w:sz w:val="18"/>
                <w:lang w:bidi="de-DE"/>
              </w:rPr>
              <w:t>з</w:t>
            </w:r>
            <w:r w:rsidR="00277168">
              <w:rPr>
                <w:b/>
                <w:sz w:val="18"/>
                <w:lang w:bidi="de-DE"/>
              </w:rPr>
              <w:t>вертаюсь</w:t>
            </w:r>
            <w:proofErr w:type="spellEnd"/>
            <w:r w:rsidR="00D55BFF" w:rsidRPr="00D55BFF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277168" w:rsidRPr="00D55BFF">
              <w:rPr>
                <w:b/>
                <w:sz w:val="18"/>
                <w:lang w:bidi="de-DE"/>
              </w:rPr>
              <w:t>за</w:t>
            </w:r>
            <w:proofErr w:type="spellEnd"/>
            <w:r w:rsidR="00277168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277168">
              <w:rPr>
                <w:b/>
                <w:sz w:val="18"/>
                <w:lang w:bidi="de-DE"/>
              </w:rPr>
              <w:t>соціальн</w:t>
            </w:r>
            <w:r w:rsidR="00277168" w:rsidRPr="00D55BFF">
              <w:rPr>
                <w:b/>
                <w:sz w:val="18"/>
                <w:lang w:bidi="de-DE"/>
              </w:rPr>
              <w:t>о</w:t>
            </w:r>
            <w:r w:rsidR="00277168" w:rsidRPr="00277168">
              <w:rPr>
                <w:b/>
                <w:sz w:val="18"/>
                <w:lang w:bidi="de-DE"/>
              </w:rPr>
              <w:t>ю</w:t>
            </w:r>
            <w:proofErr w:type="spellEnd"/>
            <w:r w:rsidR="00277168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277168">
              <w:rPr>
                <w:b/>
                <w:sz w:val="18"/>
                <w:lang w:bidi="de-DE"/>
              </w:rPr>
              <w:t>допомог</w:t>
            </w:r>
            <w:r w:rsidR="00277168" w:rsidRPr="00D55BFF">
              <w:rPr>
                <w:b/>
                <w:sz w:val="18"/>
                <w:lang w:bidi="de-DE"/>
              </w:rPr>
              <w:t>о</w:t>
            </w:r>
            <w:r w:rsidR="00277168" w:rsidRPr="00277168">
              <w:rPr>
                <w:b/>
                <w:sz w:val="18"/>
                <w:lang w:bidi="de-DE"/>
              </w:rPr>
              <w:t>ю</w:t>
            </w:r>
            <w:proofErr w:type="spellEnd"/>
            <w:r w:rsidR="00277168">
              <w:rPr>
                <w:b/>
                <w:sz w:val="18"/>
                <w:lang w:bidi="de-DE"/>
              </w:rPr>
              <w:t>,</w:t>
            </w:r>
            <w:r w:rsidR="00277168" w:rsidRPr="00277168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277168">
              <w:rPr>
                <w:b/>
                <w:sz w:val="18"/>
                <w:lang w:bidi="de-DE"/>
              </w:rPr>
              <w:t>як</w:t>
            </w:r>
            <w:r w:rsidR="00277168" w:rsidRPr="00D55BFF">
              <w:rPr>
                <w:b/>
                <w:sz w:val="18"/>
                <w:lang w:bidi="de-DE"/>
              </w:rPr>
              <w:t>а</w:t>
            </w:r>
            <w:proofErr w:type="spellEnd"/>
            <w:r w:rsidR="00277168" w:rsidRPr="00277168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277168" w:rsidRPr="00277168">
              <w:rPr>
                <w:b/>
                <w:sz w:val="18"/>
                <w:lang w:bidi="de-DE"/>
              </w:rPr>
              <w:t>надається</w:t>
            </w:r>
            <w:proofErr w:type="spellEnd"/>
            <w:r w:rsidR="00277168" w:rsidRPr="00277168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B24226" w:rsidRPr="00D55BFF">
              <w:rPr>
                <w:b/>
                <w:sz w:val="18"/>
                <w:lang w:bidi="de-DE"/>
              </w:rPr>
              <w:t>зг</w:t>
            </w:r>
            <w:r w:rsidR="00B24226">
              <w:rPr>
                <w:b/>
                <w:sz w:val="18"/>
                <w:lang w:bidi="de-DE"/>
              </w:rPr>
              <w:t>ідно</w:t>
            </w:r>
            <w:proofErr w:type="spellEnd"/>
            <w:r w:rsidR="00B24226" w:rsidRPr="00D55BFF">
              <w:rPr>
                <w:b/>
                <w:sz w:val="18"/>
                <w:lang w:bidi="de-DE"/>
              </w:rPr>
              <w:t xml:space="preserve"> </w:t>
            </w:r>
            <w:r w:rsidR="00D55BFF" w:rsidRPr="00D55BFF">
              <w:rPr>
                <w:b/>
                <w:sz w:val="18"/>
                <w:lang w:bidi="de-DE"/>
              </w:rPr>
              <w:t>SGB II</w:t>
            </w:r>
            <w:r w:rsidR="00D55BFF">
              <w:rPr>
                <w:b/>
                <w:sz w:val="18"/>
                <w:lang w:bidi="de-DE"/>
              </w:rPr>
              <w:t>)</w:t>
            </w:r>
          </w:p>
        </w:tc>
      </w:tr>
      <w:tr w:rsidR="00D55BFF" w:rsidRPr="00300C86" w:rsidTr="00CB634A">
        <w:tc>
          <w:tcPr>
            <w:tcW w:w="5000" w:type="pct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5BFF" w:rsidRPr="00D55BFF" w:rsidRDefault="00D55BFF" w:rsidP="00D55BFF">
            <w:pPr>
              <w:rPr>
                <w:b/>
                <w:sz w:val="18"/>
                <w:lang w:bidi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</w:t>
            </w:r>
            <w:r>
              <w:rPr>
                <w:rFonts w:ascii="Symbol" w:eastAsia="Times New Roman" w:hAnsi="Symbol" w:cs="Calibri"/>
                <w:color w:val="000000"/>
                <w:sz w:val="20"/>
                <w:szCs w:val="18"/>
                <w:lang w:eastAsia="de-DE"/>
              </w:rPr>
              <w:t></w:t>
            </w:r>
            <w:r>
              <w:rPr>
                <w:rFonts w:ascii="Symbol" w:eastAsia="Times New Roman" w:hAnsi="Symbol" w:cs="Calibri"/>
                <w:color w:val="000000"/>
                <w:sz w:val="20"/>
                <w:szCs w:val="18"/>
                <w:lang w:eastAsia="de-DE"/>
              </w:rPr>
              <w:t></w:t>
            </w:r>
            <w:r w:rsidRPr="00D55BFF">
              <w:rPr>
                <w:b/>
                <w:sz w:val="18"/>
                <w:lang w:bidi="de-DE"/>
              </w:rPr>
              <w:t>Ich bin mit der Weitergabe meiner Sozialdaten durch die Städte zur Aufgabenerfü</w:t>
            </w:r>
            <w:r>
              <w:rPr>
                <w:b/>
                <w:sz w:val="18"/>
                <w:lang w:bidi="de-DE"/>
              </w:rPr>
              <w:t>llung des SGB II einverstanden.</w:t>
            </w:r>
            <w:r w:rsidR="00D97A5B">
              <w:rPr>
                <w:b/>
                <w:sz w:val="18"/>
                <w:lang w:bidi="de-DE"/>
              </w:rPr>
              <w:t xml:space="preserve">                            </w:t>
            </w:r>
            <w:r>
              <w:rPr>
                <w:b/>
                <w:sz w:val="18"/>
                <w:lang w:bidi="de-DE"/>
              </w:rPr>
              <w:t xml:space="preserve"> </w:t>
            </w:r>
            <w:r w:rsidRPr="00D55BFF">
              <w:rPr>
                <w:b/>
                <w:sz w:val="18"/>
                <w:lang w:bidi="de-DE"/>
              </w:rPr>
              <w:t xml:space="preserve">(Я </w:t>
            </w:r>
            <w:proofErr w:type="spellStart"/>
            <w:r w:rsidRPr="00D55BFF">
              <w:rPr>
                <w:b/>
                <w:sz w:val="18"/>
                <w:lang w:bidi="de-DE"/>
              </w:rPr>
              <w:t>згоден</w:t>
            </w:r>
            <w:proofErr w:type="spellEnd"/>
            <w:r w:rsidR="001B20D7">
              <w:rPr>
                <w:b/>
                <w:sz w:val="18"/>
                <w:lang w:bidi="de-DE"/>
              </w:rPr>
              <w:t>/</w:t>
            </w:r>
            <w:proofErr w:type="spellStart"/>
            <w:r w:rsidR="001B20D7" w:rsidRPr="00D55BFF">
              <w:rPr>
                <w:b/>
                <w:sz w:val="18"/>
                <w:lang w:bidi="de-DE"/>
              </w:rPr>
              <w:t>на</w:t>
            </w:r>
            <w:proofErr w:type="spellEnd"/>
            <w:r w:rsidRPr="00D55BFF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Pr="00D55BFF">
              <w:rPr>
                <w:b/>
                <w:sz w:val="18"/>
                <w:lang w:bidi="de-DE"/>
              </w:rPr>
              <w:t>на</w:t>
            </w:r>
            <w:proofErr w:type="spellEnd"/>
            <w:r w:rsidRPr="00D55BFF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Pr="00D55BFF">
              <w:rPr>
                <w:b/>
                <w:sz w:val="18"/>
                <w:lang w:bidi="de-DE"/>
              </w:rPr>
              <w:t>перед</w:t>
            </w:r>
            <w:r w:rsidR="00B24226">
              <w:rPr>
                <w:b/>
                <w:sz w:val="18"/>
                <w:lang w:bidi="de-DE"/>
              </w:rPr>
              <w:t>ачу</w:t>
            </w:r>
            <w:proofErr w:type="spellEnd"/>
            <w:r w:rsidR="00B24226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B24226" w:rsidRPr="00D55BFF">
              <w:rPr>
                <w:b/>
                <w:sz w:val="18"/>
                <w:lang w:bidi="de-DE"/>
              </w:rPr>
              <w:t>державними</w:t>
            </w:r>
            <w:proofErr w:type="spellEnd"/>
            <w:r w:rsidR="00B24226" w:rsidRPr="00D55BFF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B24226" w:rsidRPr="00D55BFF">
              <w:rPr>
                <w:b/>
                <w:sz w:val="18"/>
                <w:lang w:bidi="de-DE"/>
              </w:rPr>
              <w:t>органами</w:t>
            </w:r>
            <w:proofErr w:type="spellEnd"/>
            <w:r w:rsidR="00B24226" w:rsidRPr="00D55BFF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B24226">
              <w:rPr>
                <w:b/>
                <w:sz w:val="18"/>
                <w:lang w:bidi="de-DE"/>
              </w:rPr>
              <w:t>моїх</w:t>
            </w:r>
            <w:proofErr w:type="spellEnd"/>
            <w:r w:rsidR="00B24226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B24226">
              <w:rPr>
                <w:b/>
                <w:sz w:val="18"/>
                <w:lang w:bidi="de-DE"/>
              </w:rPr>
              <w:t>соціальних</w:t>
            </w:r>
            <w:proofErr w:type="spellEnd"/>
            <w:r w:rsidR="00B24226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B24226">
              <w:rPr>
                <w:b/>
                <w:sz w:val="18"/>
                <w:lang w:bidi="de-DE"/>
              </w:rPr>
              <w:t>даних</w:t>
            </w:r>
            <w:proofErr w:type="spellEnd"/>
            <w:r w:rsidR="00B24226">
              <w:rPr>
                <w:b/>
                <w:sz w:val="18"/>
                <w:lang w:bidi="de-DE"/>
              </w:rPr>
              <w:t xml:space="preserve">, </w:t>
            </w:r>
            <w:proofErr w:type="spellStart"/>
            <w:r w:rsidRPr="00D55BFF">
              <w:rPr>
                <w:b/>
                <w:sz w:val="18"/>
                <w:lang w:bidi="de-DE"/>
              </w:rPr>
              <w:t>для</w:t>
            </w:r>
            <w:proofErr w:type="spellEnd"/>
            <w:r w:rsidRPr="00D55BFF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Pr="00D55BFF">
              <w:rPr>
                <w:b/>
                <w:sz w:val="18"/>
                <w:lang w:bidi="de-DE"/>
              </w:rPr>
              <w:t>виконання</w:t>
            </w:r>
            <w:proofErr w:type="spellEnd"/>
            <w:r w:rsidRPr="00D55BFF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Pr="00D55BFF">
              <w:rPr>
                <w:b/>
                <w:sz w:val="18"/>
                <w:lang w:bidi="de-DE"/>
              </w:rPr>
              <w:t>завдань</w:t>
            </w:r>
            <w:proofErr w:type="spellEnd"/>
            <w:r w:rsidRPr="00D55BFF">
              <w:rPr>
                <w:b/>
                <w:sz w:val="18"/>
                <w:lang w:bidi="de-DE"/>
              </w:rPr>
              <w:t xml:space="preserve"> </w:t>
            </w:r>
            <w:proofErr w:type="spellStart"/>
            <w:r w:rsidR="00B24226" w:rsidRPr="00D55BFF">
              <w:rPr>
                <w:b/>
                <w:sz w:val="18"/>
                <w:lang w:bidi="de-DE"/>
              </w:rPr>
              <w:t>зг</w:t>
            </w:r>
            <w:r w:rsidR="00B24226">
              <w:rPr>
                <w:b/>
                <w:sz w:val="18"/>
                <w:lang w:bidi="de-DE"/>
              </w:rPr>
              <w:t>ідно</w:t>
            </w:r>
            <w:proofErr w:type="spellEnd"/>
            <w:r w:rsidR="00B24226">
              <w:rPr>
                <w:b/>
                <w:sz w:val="18"/>
                <w:lang w:bidi="de-DE"/>
              </w:rPr>
              <w:t xml:space="preserve"> </w:t>
            </w:r>
            <w:r w:rsidRPr="00D55BFF">
              <w:rPr>
                <w:b/>
                <w:sz w:val="18"/>
                <w:lang w:bidi="de-DE"/>
              </w:rPr>
              <w:t>SGB II.)</w:t>
            </w:r>
          </w:p>
          <w:p w:rsidR="00D55BFF" w:rsidRPr="00596F31" w:rsidRDefault="00D55BFF" w:rsidP="00D55BFF">
            <w:pPr>
              <w:rPr>
                <w:b/>
                <w:i/>
                <w:sz w:val="18"/>
              </w:rPr>
            </w:pPr>
          </w:p>
        </w:tc>
      </w:tr>
      <w:tr w:rsidR="00302577" w:rsidRPr="00300C86" w:rsidTr="00CB634A">
        <w:tc>
          <w:tcPr>
            <w:tcW w:w="5000" w:type="pct"/>
            <w:gridSpan w:val="6"/>
            <w:tcBorders>
              <w:top w:val="single" w:sz="4" w:space="0" w:color="auto"/>
            </w:tcBorders>
            <w:vAlign w:val="bottom"/>
          </w:tcPr>
          <w:p w:rsidR="00302577" w:rsidRPr="00302577" w:rsidRDefault="00302577" w:rsidP="00D55BFF">
            <w:pPr>
              <w:rPr>
                <w:rFonts w:ascii="Symbol" w:eastAsia="Times New Roman" w:hAnsi="Symbol" w:cs="Calibri"/>
                <w:color w:val="000000"/>
                <w:sz w:val="2"/>
                <w:szCs w:val="18"/>
                <w:lang w:eastAsia="de-DE"/>
              </w:rPr>
            </w:pPr>
          </w:p>
        </w:tc>
      </w:tr>
      <w:tr w:rsidR="00D55BFF" w:rsidRPr="00300C86" w:rsidTr="001678F7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D55BFF" w:rsidRPr="003A4871" w:rsidRDefault="00D55BFF" w:rsidP="00AF28C1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678F7" w:rsidRPr="00300C86" w:rsidTr="001678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1678F7" w:rsidRPr="001678F7" w:rsidRDefault="00DF6D86" w:rsidP="001678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</w:t>
            </w:r>
            <w:r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</w:t>
            </w:r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Ich oder eines der Mitglieder meiner Bedarfsgemeinschaft hat bereits eine Erwerbstätigkeit aufgenommen.</w:t>
            </w:r>
          </w:p>
          <w:p w:rsidR="001678F7" w:rsidRDefault="001678F7" w:rsidP="001678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(Bitte legen Sie Nachweise hierzu vor.)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Я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або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хтось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із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членів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моєї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сім'ї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що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наразі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знаходиться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зі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мною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у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Німеччині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)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вже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вл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аштувався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оплачувану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роботу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. </w:t>
            </w:r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Будь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ласка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,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надайте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копії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документів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,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які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це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підтверджують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.)</w:t>
            </w:r>
          </w:p>
          <w:p w:rsidR="001678F7" w:rsidRPr="00625145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1678F7" w:rsidRPr="00300C86" w:rsidTr="00C14C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1678F7" w:rsidRPr="00596F31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Name des Erwerbstätigen (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Прізвище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працевлаштованої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особи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8F7" w:rsidRPr="00625145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1678F7" w:rsidRPr="00300C86" w:rsidTr="00C14C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1678F7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:rsidR="001678F7" w:rsidRPr="00596F31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Name des Arbeitgebers (Firma)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Роботодавець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компанії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8F7" w:rsidRPr="00625145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1678F7" w:rsidRPr="00300C86" w:rsidTr="00C14C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1678F7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:rsidR="001678F7" w:rsidRPr="00596F31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Monat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liches Einkommen (Brutto/Netto)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Місячний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дохід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брутто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/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нетто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8F7" w:rsidRPr="00625145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1678F7" w:rsidRPr="00300C86" w:rsidTr="001678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678F7" w:rsidRDefault="001678F7" w:rsidP="001678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:rsidR="001678F7" w:rsidRDefault="00DF6D86" w:rsidP="001678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</w:t>
            </w:r>
            <w:r>
              <w:rPr>
                <w:rFonts w:ascii="Symbol" w:eastAsia="Times New Roman" w:hAnsi="Symbol" w:cs="Calibri"/>
                <w:color w:val="000000"/>
                <w:sz w:val="24"/>
                <w:szCs w:val="18"/>
                <w:lang w:eastAsia="de-DE"/>
              </w:rPr>
              <w:t></w:t>
            </w:r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Ich oder eines der Mitglieder meiner Bedarfsgemeinschaft verfüge/verfügt über weiteres Einkommen aus anderen Leistungen (wie </w:t>
            </w:r>
            <w:r w:rsid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z.B. ukrainische Renten etc.). </w:t>
            </w:r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(Bitte legen Sie Nachweise hierzu vor.)</w:t>
            </w:r>
            <w:r w:rsidR="001678F7">
              <w:t xml:space="preserve"> </w:t>
            </w:r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Я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або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хтось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із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членів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моєї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сім'ї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що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наразі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знаходиться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зі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мною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у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Німеччині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)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отримую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/є 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регулярні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,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місячні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,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грошові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виплати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напри</w:t>
            </w:r>
            <w:r w:rsid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клад</w:t>
            </w:r>
            <w:proofErr w:type="spellEnd"/>
            <w:r w:rsid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, </w:t>
            </w:r>
            <w:proofErr w:type="spellStart"/>
            <w:r w:rsid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українська</w:t>
            </w:r>
            <w:proofErr w:type="spellEnd"/>
            <w:r w:rsid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пенсія</w:t>
            </w:r>
            <w:proofErr w:type="spellEnd"/>
            <w:r w:rsid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, </w:t>
            </w:r>
            <w:proofErr w:type="spellStart"/>
            <w:r w:rsid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тощо</w:t>
            </w:r>
            <w:proofErr w:type="spellEnd"/>
            <w:r w:rsid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). </w:t>
            </w:r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Будь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ласка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,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надайте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копії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документів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,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які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це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підтверджують</w:t>
            </w:r>
            <w:proofErr w:type="spellEnd"/>
            <w:r w:rsidR="001678F7"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.)</w:t>
            </w:r>
          </w:p>
          <w:p w:rsidR="001678F7" w:rsidRDefault="001678F7" w:rsidP="001678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:rsidR="001678F7" w:rsidRPr="00625145" w:rsidRDefault="001678F7" w:rsidP="001678F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Name der Leistung (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Назва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виплат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</w:tc>
      </w:tr>
      <w:tr w:rsidR="001678F7" w:rsidRPr="00300C86" w:rsidTr="00C14C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678F7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:rsidR="001678F7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Höhe monatlich (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Сума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місячних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виплат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(у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розрізі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виплат</w:t>
            </w:r>
            <w:proofErr w:type="spellEnd"/>
            <w:r w:rsidRPr="001678F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8F7" w:rsidRPr="00625145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1678F7" w:rsidRPr="00300C86" w:rsidTr="00C14C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678F7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78F7" w:rsidRPr="00625145" w:rsidRDefault="001678F7" w:rsidP="00F17E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D55BFF" w:rsidRPr="00300C86" w:rsidTr="00CB634A">
        <w:tc>
          <w:tcPr>
            <w:tcW w:w="5000" w:type="pct"/>
            <w:gridSpan w:val="6"/>
            <w:shd w:val="clear" w:color="auto" w:fill="E0E0E0" w:themeFill="accent6" w:themeFillTint="33"/>
          </w:tcPr>
          <w:p w:rsidR="00D55BFF" w:rsidRPr="00625145" w:rsidRDefault="00D55BFF" w:rsidP="000D3624">
            <w:pPr>
              <w:pStyle w:val="berschrift1"/>
              <w:outlineLvl w:val="0"/>
              <w:rPr>
                <w:color w:val="000000" w:themeColor="text1"/>
              </w:rPr>
            </w:pPr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lastRenderedPageBreak/>
              <w:t>Auskünfte über</w:t>
            </w:r>
            <w:r w:rsidR="003B034D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 xml:space="preserve"> die U</w:t>
            </w:r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>nterkunft</w:t>
            </w:r>
            <w:r w:rsidR="003B034D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>skosten</w:t>
            </w:r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 xml:space="preserve"> (</w:t>
            </w:r>
            <w:proofErr w:type="spellStart"/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>Інформація</w:t>
            </w:r>
            <w:proofErr w:type="spellEnd"/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>про</w:t>
            </w:r>
            <w:proofErr w:type="spellEnd"/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>витрати</w:t>
            </w:r>
            <w:proofErr w:type="spellEnd"/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>на</w:t>
            </w:r>
            <w:proofErr w:type="spellEnd"/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>проживання</w:t>
            </w:r>
            <w:proofErr w:type="spellEnd"/>
            <w:r w:rsidRPr="00625145">
              <w:rPr>
                <w:rFonts w:ascii="Calibri" w:eastAsia="Times New Roman" w:hAnsi="Calibri" w:cs="Calibri"/>
                <w:bCs/>
                <w:color w:val="000000" w:themeColor="text1"/>
                <w:lang w:eastAsia="de-DE"/>
              </w:rPr>
              <w:t>)</w:t>
            </w:r>
          </w:p>
        </w:tc>
      </w:tr>
      <w:tr w:rsidR="00D55BFF" w:rsidRPr="00300C86" w:rsidTr="00C14C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D55BFF" w:rsidRPr="00596F31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Miete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Оренда</w:t>
            </w:r>
            <w:proofErr w:type="spellEnd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BFF" w:rsidRPr="00625145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D55BFF" w:rsidRPr="00300C86" w:rsidTr="00C14C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D55BFF" w:rsidRPr="00596F31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Nebenkosten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Витрати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на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комунальні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послуги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(*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без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опалення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та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електроенергії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BFF" w:rsidRPr="00625145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D55BFF" w:rsidRPr="00300C86" w:rsidTr="00C14C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3B034D" w:rsidRDefault="003B034D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:rsidR="00D55BFF" w:rsidRPr="00596F31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Heizkosten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Витрати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на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опалення</w:t>
            </w:r>
            <w:proofErr w:type="spellEnd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BFF" w:rsidRPr="00625145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D55BFF" w:rsidRPr="00300C86" w:rsidTr="00C14C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5"/>
        </w:trPr>
        <w:tc>
          <w:tcPr>
            <w:tcW w:w="2500" w:type="pct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:rsidR="003B034D" w:rsidRDefault="003B034D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:rsidR="00D55BFF" w:rsidRPr="00596F31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oder Nutzungspauschale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r w:rsidR="0092307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                                                 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Або</w:t>
            </w:r>
            <w:proofErr w:type="spellEnd"/>
            <w:r w:rsidR="00B2422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B2422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загальн</w:t>
            </w:r>
            <w:r w:rsidR="00B24226"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а</w:t>
            </w:r>
            <w:proofErr w:type="spellEnd"/>
            <w:r w:rsidR="00B2422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B24226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плата</w:t>
            </w:r>
            <w:proofErr w:type="spellEnd"/>
            <w:r w:rsidR="00B24226"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за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користування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(*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якщо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вище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зазначені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витрати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не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відомо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BFF" w:rsidRPr="00625145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55BFF" w:rsidRPr="00596F31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  <w:p w:rsidR="00D55BFF" w:rsidRPr="00485C62" w:rsidRDefault="00D55BFF" w:rsidP="00625145">
            <w:pPr>
              <w:rPr>
                <w:rFonts w:ascii="Calibri" w:eastAsia="Times New Roman" w:hAnsi="Calibri" w:cs="Calibri"/>
                <w:color w:val="000000"/>
                <w:sz w:val="12"/>
                <w:szCs w:val="18"/>
                <w:lang w:eastAsia="de-DE"/>
              </w:rPr>
            </w:pPr>
          </w:p>
          <w:p w:rsidR="00D55BFF" w:rsidRPr="00625145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Ich wohne zusammen mit (Я </w:t>
            </w:r>
            <w:proofErr w:type="spellStart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живу</w:t>
            </w:r>
            <w:proofErr w:type="spellEnd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55BFF" w:rsidRPr="00625145" w:rsidRDefault="00D55BFF" w:rsidP="00625145">
            <w:pPr>
              <w:rPr>
                <w:rFonts w:ascii="Symbol" w:eastAsia="Times New Roman" w:hAnsi="Symbol" w:cs="Calibri"/>
                <w:color w:val="000000"/>
                <w:sz w:val="18"/>
                <w:szCs w:val="18"/>
                <w:lang w:eastAsia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18"/>
                <w:szCs w:val="18"/>
                <w:lang w:eastAsia="de-DE"/>
              </w:rPr>
              <w:t></w:t>
            </w:r>
            <w:r w:rsidRPr="0062514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e-DE"/>
              </w:rPr>
              <w:t xml:space="preserve">    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meiner Ehegattin/meinem Ehegatten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 (з </w:t>
            </w:r>
            <w:proofErr w:type="spellStart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моєю</w:t>
            </w:r>
            <w:proofErr w:type="spellEnd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дружиною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/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моїм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чоловіком</w:t>
            </w:r>
            <w:proofErr w:type="spellEnd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</w:t>
            </w: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89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5BFF" w:rsidRDefault="00D55BFF" w:rsidP="00625145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  <w:p w:rsidR="001B20D7" w:rsidRPr="00625145" w:rsidRDefault="001B20D7" w:rsidP="00625145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5BFF" w:rsidRPr="00625145" w:rsidRDefault="00D55BFF" w:rsidP="00625145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3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BFF" w:rsidRPr="00625145" w:rsidRDefault="00D55BFF" w:rsidP="00625145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3"/>
        </w:trPr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5BFF" w:rsidRPr="00596F31" w:rsidRDefault="00D55BFF" w:rsidP="00625145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Прізвище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5BFF" w:rsidRPr="00596F31" w:rsidRDefault="00D55BFF" w:rsidP="00625145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Vorname,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Ім'я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3441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5BFF" w:rsidRPr="001B20D7" w:rsidRDefault="00D55BFF" w:rsidP="001B20D7">
            <w:pPr>
              <w:ind w:right="-170"/>
              <w:rPr>
                <w:sz w:val="16"/>
                <w:lang w:bidi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>Geburtsdatum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 </w:t>
            </w:r>
            <w:r w:rsidRPr="00596F31">
              <w:rPr>
                <w:sz w:val="16"/>
                <w:lang w:bidi="de-DE"/>
              </w:rPr>
              <w:t>(</w:t>
            </w:r>
            <w:proofErr w:type="spellStart"/>
            <w:r w:rsidRPr="00596F31">
              <w:rPr>
                <w:sz w:val="16"/>
                <w:lang w:bidi="de-DE"/>
              </w:rPr>
              <w:t>Дата</w:t>
            </w:r>
            <w:proofErr w:type="spellEnd"/>
            <w:r w:rsidRPr="00596F31">
              <w:rPr>
                <w:sz w:val="16"/>
                <w:lang w:bidi="de-DE"/>
              </w:rPr>
              <w:t xml:space="preserve"> </w:t>
            </w:r>
            <w:proofErr w:type="spellStart"/>
            <w:r w:rsidRPr="00596F31">
              <w:rPr>
                <w:sz w:val="16"/>
                <w:lang w:bidi="de-DE"/>
              </w:rPr>
              <w:t>народження</w:t>
            </w:r>
            <w:proofErr w:type="spellEnd"/>
            <w:r w:rsidRPr="00596F31">
              <w:rPr>
                <w:sz w:val="16"/>
                <w:lang w:bidi="de-DE"/>
              </w:rPr>
              <w:t>)</w:t>
            </w:r>
            <w:r w:rsidR="001B20D7">
              <w:rPr>
                <w:sz w:val="16"/>
                <w:lang w:bidi="de-DE"/>
              </w:rPr>
              <w:t xml:space="preserve">        </w:t>
            </w:r>
            <w:r w:rsidR="00BB162C">
              <w:rPr>
                <w:sz w:val="16"/>
                <w:lang w:bidi="de-DE"/>
              </w:rPr>
              <w:t xml:space="preserve"> </w:t>
            </w:r>
            <w:r w:rsidR="00CB634A">
              <w:rPr>
                <w:sz w:val="16"/>
                <w:lang w:bidi="de-DE"/>
              </w:rPr>
              <w:t>Steuer</w:t>
            </w:r>
            <w:r w:rsidR="001B20D7">
              <w:rPr>
                <w:sz w:val="16"/>
                <w:lang w:bidi="de-DE"/>
              </w:rPr>
              <w:t>–</w:t>
            </w:r>
            <w:r w:rsidR="001B20D7" w:rsidRPr="001B20D7">
              <w:rPr>
                <w:sz w:val="16"/>
                <w:lang w:bidi="de-DE"/>
              </w:rPr>
              <w:t>ID</w:t>
            </w:r>
            <w:r w:rsidR="001B20D7">
              <w:rPr>
                <w:sz w:val="16"/>
                <w:lang w:bidi="de-DE"/>
              </w:rPr>
              <w:t xml:space="preserve"> (</w:t>
            </w:r>
            <w:proofErr w:type="spellStart"/>
            <w:r w:rsidR="001B20D7" w:rsidRPr="001B20D7">
              <w:rPr>
                <w:sz w:val="16"/>
                <w:lang w:bidi="de-DE"/>
              </w:rPr>
              <w:t>Податковий</w:t>
            </w:r>
            <w:proofErr w:type="spellEnd"/>
            <w:r w:rsidR="001B20D7"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="001B20D7" w:rsidRPr="001B20D7">
              <w:rPr>
                <w:sz w:val="16"/>
                <w:lang w:bidi="de-DE"/>
              </w:rPr>
              <w:t>ідентифікаційний</w:t>
            </w:r>
            <w:proofErr w:type="spellEnd"/>
            <w:r w:rsidR="001B20D7"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="001B20D7" w:rsidRPr="001B20D7">
              <w:rPr>
                <w:sz w:val="16"/>
                <w:lang w:bidi="de-DE"/>
              </w:rPr>
              <w:t>номер</w:t>
            </w:r>
            <w:proofErr w:type="spellEnd"/>
            <w:r w:rsidR="001B20D7">
              <w:rPr>
                <w:sz w:val="16"/>
                <w:lang w:bidi="de-DE"/>
              </w:rPr>
              <w:t>)</w:t>
            </w:r>
          </w:p>
          <w:p w:rsidR="00D55BFF" w:rsidRPr="00485C62" w:rsidRDefault="00D55BFF" w:rsidP="00625145">
            <w:pPr>
              <w:rPr>
                <w:rFonts w:ascii="Symbol" w:eastAsia="Times New Roman" w:hAnsi="Symbol" w:cs="Calibri"/>
                <w:color w:val="000000"/>
                <w:sz w:val="12"/>
                <w:szCs w:val="24"/>
                <w:lang w:eastAsia="de-DE"/>
              </w:rPr>
            </w:pP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3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55BFF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18"/>
                <w:szCs w:val="24"/>
                <w:lang w:eastAsia="de-DE"/>
              </w:rPr>
              <w:t></w:t>
            </w:r>
            <w:r w:rsidRPr="00625145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de-DE"/>
              </w:rPr>
              <w:t xml:space="preserve">    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meiner eingetragenen Lebenspartnerin/meinem eingetragenen Lebenspartner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(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з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моєю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партнеркою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/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моїм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партнером</w:t>
            </w:r>
            <w:proofErr w:type="spellEnd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)</w:t>
            </w:r>
          </w:p>
          <w:p w:rsidR="00485C62" w:rsidRPr="00625145" w:rsidRDefault="00485C62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</w:pPr>
          </w:p>
        </w:tc>
      </w:tr>
      <w:tr w:rsidR="00CB634A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3"/>
        </w:trPr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Прізвище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Vorname,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Ім'я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1B20D7" w:rsidRDefault="00CB634A" w:rsidP="00CB634A">
            <w:pPr>
              <w:ind w:right="-170"/>
              <w:rPr>
                <w:sz w:val="16"/>
                <w:lang w:bidi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>Geburtsdatum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 </w:t>
            </w:r>
            <w:r w:rsidRPr="00596F31">
              <w:rPr>
                <w:sz w:val="16"/>
                <w:lang w:bidi="de-DE"/>
              </w:rPr>
              <w:t>(</w:t>
            </w:r>
            <w:proofErr w:type="spellStart"/>
            <w:r w:rsidRPr="00596F31">
              <w:rPr>
                <w:sz w:val="16"/>
                <w:lang w:bidi="de-DE"/>
              </w:rPr>
              <w:t>Дата</w:t>
            </w:r>
            <w:proofErr w:type="spellEnd"/>
            <w:r w:rsidRPr="00596F31">
              <w:rPr>
                <w:sz w:val="16"/>
                <w:lang w:bidi="de-DE"/>
              </w:rPr>
              <w:t xml:space="preserve"> </w:t>
            </w:r>
            <w:proofErr w:type="spellStart"/>
            <w:r w:rsidRPr="00596F31">
              <w:rPr>
                <w:sz w:val="16"/>
                <w:lang w:bidi="de-DE"/>
              </w:rPr>
              <w:t>народження</w:t>
            </w:r>
            <w:proofErr w:type="spellEnd"/>
            <w:r w:rsidRPr="00596F31">
              <w:rPr>
                <w:sz w:val="16"/>
                <w:lang w:bidi="de-DE"/>
              </w:rPr>
              <w:t>)</w:t>
            </w:r>
            <w:r>
              <w:rPr>
                <w:sz w:val="16"/>
                <w:lang w:bidi="de-DE"/>
              </w:rPr>
              <w:t xml:space="preserve">         Steuer–</w:t>
            </w:r>
            <w:r w:rsidRPr="001B20D7">
              <w:rPr>
                <w:sz w:val="16"/>
                <w:lang w:bidi="de-DE"/>
              </w:rPr>
              <w:t>ID</w:t>
            </w:r>
            <w:r>
              <w:rPr>
                <w:sz w:val="16"/>
                <w:lang w:bidi="de-DE"/>
              </w:rPr>
              <w:t xml:space="preserve"> (</w:t>
            </w:r>
            <w:proofErr w:type="spellStart"/>
            <w:r w:rsidRPr="001B20D7">
              <w:rPr>
                <w:sz w:val="16"/>
                <w:lang w:bidi="de-DE"/>
              </w:rPr>
              <w:t>Податковий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ідентифікаційний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номер</w:t>
            </w:r>
            <w:proofErr w:type="spellEnd"/>
            <w:r>
              <w:rPr>
                <w:sz w:val="16"/>
                <w:lang w:bidi="de-DE"/>
              </w:rPr>
              <w:t>)</w:t>
            </w:r>
          </w:p>
          <w:p w:rsidR="00CB634A" w:rsidRPr="00485C62" w:rsidRDefault="00CB634A" w:rsidP="00CB634A">
            <w:pPr>
              <w:rPr>
                <w:rFonts w:ascii="Symbol" w:eastAsia="Times New Roman" w:hAnsi="Symbol" w:cs="Calibri"/>
                <w:color w:val="000000"/>
                <w:sz w:val="12"/>
                <w:szCs w:val="24"/>
                <w:lang w:eastAsia="de-DE"/>
              </w:rPr>
            </w:pP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52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B634A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18"/>
                <w:szCs w:val="18"/>
                <w:lang w:eastAsia="de-DE"/>
              </w:rPr>
              <w:t></w:t>
            </w:r>
            <w:r w:rsidRPr="0062514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e-DE"/>
              </w:rPr>
              <w:t xml:space="preserve">    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meiner Partnerin/meinem Partner in einer Verantwortungs- und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Einstehensgemeinschaft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(„eheähnliche Gemeinschaft“)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</w:p>
          <w:p w:rsidR="00D55BFF" w:rsidRPr="00625145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з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моєю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партнеркою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/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моїм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партнером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у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спільній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відповідальності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та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підтримці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(«</w:t>
            </w:r>
            <w:r w:rsidR="003B034D"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у </w:t>
            </w:r>
            <w:proofErr w:type="spellStart"/>
            <w:r w:rsidR="003B034D"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цивільному</w:t>
            </w:r>
            <w:proofErr w:type="spellEnd"/>
            <w:r w:rsidR="003B034D"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="003B034D"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шлюбі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»)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</w:t>
            </w:r>
          </w:p>
        </w:tc>
      </w:tr>
      <w:tr w:rsidR="00CB634A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3"/>
        </w:trPr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Прізвище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Vorname,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Ім'я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1B20D7" w:rsidRDefault="00CB634A" w:rsidP="00CB634A">
            <w:pPr>
              <w:ind w:right="-170"/>
              <w:rPr>
                <w:sz w:val="16"/>
                <w:lang w:bidi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>Geburtsdatum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 </w:t>
            </w:r>
            <w:r w:rsidRPr="00596F31">
              <w:rPr>
                <w:sz w:val="16"/>
                <w:lang w:bidi="de-DE"/>
              </w:rPr>
              <w:t>(</w:t>
            </w:r>
            <w:proofErr w:type="spellStart"/>
            <w:r w:rsidRPr="00596F31">
              <w:rPr>
                <w:sz w:val="16"/>
                <w:lang w:bidi="de-DE"/>
              </w:rPr>
              <w:t>Дата</w:t>
            </w:r>
            <w:proofErr w:type="spellEnd"/>
            <w:r w:rsidRPr="00596F31">
              <w:rPr>
                <w:sz w:val="16"/>
                <w:lang w:bidi="de-DE"/>
              </w:rPr>
              <w:t xml:space="preserve"> </w:t>
            </w:r>
            <w:proofErr w:type="spellStart"/>
            <w:r w:rsidRPr="00596F31">
              <w:rPr>
                <w:sz w:val="16"/>
                <w:lang w:bidi="de-DE"/>
              </w:rPr>
              <w:t>народження</w:t>
            </w:r>
            <w:proofErr w:type="spellEnd"/>
            <w:r w:rsidRPr="00596F31">
              <w:rPr>
                <w:sz w:val="16"/>
                <w:lang w:bidi="de-DE"/>
              </w:rPr>
              <w:t>)</w:t>
            </w:r>
            <w:r>
              <w:rPr>
                <w:sz w:val="16"/>
                <w:lang w:bidi="de-DE"/>
              </w:rPr>
              <w:t xml:space="preserve">         Steuer–</w:t>
            </w:r>
            <w:r w:rsidRPr="001B20D7">
              <w:rPr>
                <w:sz w:val="16"/>
                <w:lang w:bidi="de-DE"/>
              </w:rPr>
              <w:t>ID</w:t>
            </w:r>
            <w:r>
              <w:rPr>
                <w:sz w:val="16"/>
                <w:lang w:bidi="de-DE"/>
              </w:rPr>
              <w:t xml:space="preserve"> (</w:t>
            </w:r>
            <w:proofErr w:type="spellStart"/>
            <w:r w:rsidRPr="001B20D7">
              <w:rPr>
                <w:sz w:val="16"/>
                <w:lang w:bidi="de-DE"/>
              </w:rPr>
              <w:t>Податковий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ідентифікаційний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номер</w:t>
            </w:r>
            <w:proofErr w:type="spellEnd"/>
            <w:r>
              <w:rPr>
                <w:sz w:val="16"/>
                <w:lang w:bidi="de-DE"/>
              </w:rPr>
              <w:t>)</w:t>
            </w:r>
          </w:p>
          <w:p w:rsidR="00CB634A" w:rsidRPr="00485C62" w:rsidRDefault="00CB634A" w:rsidP="00CB634A">
            <w:pPr>
              <w:rPr>
                <w:rFonts w:ascii="Symbol" w:eastAsia="Times New Roman" w:hAnsi="Symbol" w:cs="Calibri"/>
                <w:color w:val="000000"/>
                <w:sz w:val="12"/>
                <w:szCs w:val="24"/>
                <w:lang w:eastAsia="de-DE"/>
              </w:rPr>
            </w:pP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485C62" w:rsidRDefault="00485C62" w:rsidP="00625145">
            <w:pPr>
              <w:rPr>
                <w:rFonts w:ascii="Symbol" w:eastAsia="Times New Roman" w:hAnsi="Symbol" w:cs="Calibri"/>
                <w:color w:val="000000"/>
                <w:sz w:val="18"/>
                <w:szCs w:val="18"/>
                <w:lang w:eastAsia="de-DE"/>
              </w:rPr>
            </w:pPr>
          </w:p>
          <w:p w:rsidR="00365190" w:rsidRPr="00365190" w:rsidRDefault="00365190" w:rsidP="00625145">
            <w:pPr>
              <w:rPr>
                <w:rFonts w:ascii="Symbol" w:eastAsia="Times New Roman" w:hAnsi="Symbol" w:cs="Calibri"/>
                <w:color w:val="000000"/>
                <w:sz w:val="14"/>
                <w:szCs w:val="18"/>
                <w:lang w:eastAsia="de-DE"/>
              </w:rPr>
            </w:pPr>
          </w:p>
          <w:p w:rsidR="00D55BFF" w:rsidRDefault="00D55BFF" w:rsidP="003937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18"/>
                <w:szCs w:val="18"/>
                <w:lang w:eastAsia="de-DE"/>
              </w:rPr>
              <w:t></w:t>
            </w:r>
            <w:r w:rsidRPr="0062514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de-DE"/>
              </w:rPr>
              <w:t xml:space="preserve">    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unverheirateten Kind(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ern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) 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unter 25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Jahren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</w:t>
            </w:r>
            <w:r w:rsidR="00393795" w:rsidRPr="003937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з </w:t>
            </w:r>
            <w:proofErr w:type="spellStart"/>
            <w:r w:rsidR="00393795" w:rsidRPr="003937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неодруженою</w:t>
            </w:r>
            <w:proofErr w:type="spellEnd"/>
            <w:r w:rsidR="00393795" w:rsidRPr="003937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="00393795" w:rsidRPr="003937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дитиною</w:t>
            </w:r>
            <w:proofErr w:type="spellEnd"/>
            <w:r w:rsidR="00393795" w:rsidRPr="003937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(</w:t>
            </w:r>
            <w:proofErr w:type="spellStart"/>
            <w:r w:rsidR="00393795" w:rsidRPr="003937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дітьми</w:t>
            </w:r>
            <w:proofErr w:type="spellEnd"/>
            <w:r w:rsidR="00393795" w:rsidRPr="0039379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</w:t>
            </w:r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віком</w:t>
            </w:r>
            <w:proofErr w:type="spellEnd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</w:t>
            </w:r>
            <w:proofErr w:type="spellStart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до</w:t>
            </w:r>
            <w:proofErr w:type="spellEnd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 25 </w:t>
            </w:r>
            <w:proofErr w:type="spellStart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років</w:t>
            </w:r>
            <w:proofErr w:type="spellEnd"/>
            <w:r w:rsidRPr="00596F3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):</w:t>
            </w:r>
          </w:p>
          <w:p w:rsidR="00CB634A" w:rsidRPr="00625145" w:rsidRDefault="00CB634A" w:rsidP="0039379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9"/>
        </w:trPr>
        <w:tc>
          <w:tcPr>
            <w:tcW w:w="89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BFF" w:rsidRPr="00596F31" w:rsidRDefault="00D55BFF" w:rsidP="00AF28C1">
            <w:pPr>
              <w:rPr>
                <w:rFonts w:ascii="Symbol" w:eastAsia="Times New Roman" w:hAnsi="Symbol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77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BFF" w:rsidRPr="00596F31" w:rsidRDefault="00D55BFF" w:rsidP="00AF28C1">
            <w:pPr>
              <w:rPr>
                <w:rFonts w:ascii="Symbol" w:eastAsia="Times New Roman" w:hAnsi="Symbol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BFF" w:rsidRPr="00596F31" w:rsidRDefault="00D55BFF" w:rsidP="00AF28C1">
            <w:pPr>
              <w:rPr>
                <w:rFonts w:ascii="Symbol" w:eastAsia="Times New Roman" w:hAnsi="Symbol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CB634A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Прізвище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Vorname,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Ім'я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Default="00CB634A" w:rsidP="00CB634A">
            <w:pPr>
              <w:ind w:right="-170"/>
              <w:rPr>
                <w:sz w:val="16"/>
                <w:lang w:bidi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>Geburtsdatum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 </w:t>
            </w:r>
            <w:r w:rsidRPr="00596F31">
              <w:rPr>
                <w:sz w:val="16"/>
                <w:lang w:bidi="de-DE"/>
              </w:rPr>
              <w:t>(</w:t>
            </w:r>
            <w:proofErr w:type="spellStart"/>
            <w:r w:rsidRPr="00596F31">
              <w:rPr>
                <w:sz w:val="16"/>
                <w:lang w:bidi="de-DE"/>
              </w:rPr>
              <w:t>Дата</w:t>
            </w:r>
            <w:proofErr w:type="spellEnd"/>
            <w:r w:rsidRPr="00596F31">
              <w:rPr>
                <w:sz w:val="16"/>
                <w:lang w:bidi="de-DE"/>
              </w:rPr>
              <w:t xml:space="preserve"> </w:t>
            </w:r>
            <w:proofErr w:type="spellStart"/>
            <w:r w:rsidRPr="00596F31">
              <w:rPr>
                <w:sz w:val="16"/>
                <w:lang w:bidi="de-DE"/>
              </w:rPr>
              <w:t>народження</w:t>
            </w:r>
            <w:proofErr w:type="spellEnd"/>
            <w:r w:rsidRPr="00596F31">
              <w:rPr>
                <w:sz w:val="16"/>
                <w:lang w:bidi="de-DE"/>
              </w:rPr>
              <w:t>)</w:t>
            </w:r>
            <w:r>
              <w:rPr>
                <w:sz w:val="16"/>
                <w:lang w:bidi="de-DE"/>
              </w:rPr>
              <w:t xml:space="preserve">         Steuer–</w:t>
            </w:r>
            <w:r w:rsidRPr="001B20D7">
              <w:rPr>
                <w:sz w:val="16"/>
                <w:lang w:bidi="de-DE"/>
              </w:rPr>
              <w:t>ID</w:t>
            </w:r>
            <w:r>
              <w:rPr>
                <w:sz w:val="16"/>
                <w:lang w:bidi="de-DE"/>
              </w:rPr>
              <w:t xml:space="preserve"> (</w:t>
            </w:r>
            <w:proofErr w:type="spellStart"/>
            <w:r w:rsidRPr="001B20D7">
              <w:rPr>
                <w:sz w:val="16"/>
                <w:lang w:bidi="de-DE"/>
              </w:rPr>
              <w:t>Податковий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ідентифікаційний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номер</w:t>
            </w:r>
            <w:proofErr w:type="spellEnd"/>
            <w:r>
              <w:rPr>
                <w:sz w:val="16"/>
                <w:lang w:bidi="de-DE"/>
              </w:rPr>
              <w:t>)</w:t>
            </w:r>
          </w:p>
          <w:p w:rsidR="00CB634A" w:rsidRPr="001B20D7" w:rsidRDefault="00CB634A" w:rsidP="00CB634A">
            <w:pPr>
              <w:ind w:right="-170"/>
              <w:rPr>
                <w:sz w:val="16"/>
                <w:lang w:bidi="de-DE"/>
              </w:rPr>
            </w:pPr>
          </w:p>
          <w:p w:rsidR="00CB634A" w:rsidRPr="00485C62" w:rsidRDefault="00CB634A" w:rsidP="00CB634A">
            <w:pPr>
              <w:rPr>
                <w:rFonts w:ascii="Symbol" w:eastAsia="Times New Roman" w:hAnsi="Symbol" w:cs="Calibri"/>
                <w:color w:val="000000"/>
                <w:sz w:val="12"/>
                <w:szCs w:val="24"/>
                <w:lang w:eastAsia="de-DE"/>
              </w:rPr>
            </w:pPr>
          </w:p>
        </w:tc>
      </w:tr>
      <w:tr w:rsidR="00CB634A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Прізвище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Vorname,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Ім'я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Default="00CB634A" w:rsidP="00CB634A">
            <w:pPr>
              <w:ind w:right="-170"/>
              <w:rPr>
                <w:sz w:val="16"/>
                <w:lang w:bidi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>Geburtsdatum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 </w:t>
            </w:r>
            <w:r w:rsidRPr="00596F31">
              <w:rPr>
                <w:sz w:val="16"/>
                <w:lang w:bidi="de-DE"/>
              </w:rPr>
              <w:t>(</w:t>
            </w:r>
            <w:proofErr w:type="spellStart"/>
            <w:r w:rsidRPr="00596F31">
              <w:rPr>
                <w:sz w:val="16"/>
                <w:lang w:bidi="de-DE"/>
              </w:rPr>
              <w:t>Дата</w:t>
            </w:r>
            <w:proofErr w:type="spellEnd"/>
            <w:r w:rsidRPr="00596F31">
              <w:rPr>
                <w:sz w:val="16"/>
                <w:lang w:bidi="de-DE"/>
              </w:rPr>
              <w:t xml:space="preserve"> </w:t>
            </w:r>
            <w:proofErr w:type="spellStart"/>
            <w:r w:rsidRPr="00596F31">
              <w:rPr>
                <w:sz w:val="16"/>
                <w:lang w:bidi="de-DE"/>
              </w:rPr>
              <w:t>народження</w:t>
            </w:r>
            <w:proofErr w:type="spellEnd"/>
            <w:r w:rsidRPr="00596F31">
              <w:rPr>
                <w:sz w:val="16"/>
                <w:lang w:bidi="de-DE"/>
              </w:rPr>
              <w:t>)</w:t>
            </w:r>
            <w:r>
              <w:rPr>
                <w:sz w:val="16"/>
                <w:lang w:bidi="de-DE"/>
              </w:rPr>
              <w:t xml:space="preserve">         </w:t>
            </w:r>
            <w:r w:rsidRPr="001B20D7">
              <w:rPr>
                <w:sz w:val="16"/>
                <w:lang w:bidi="de-DE"/>
              </w:rPr>
              <w:t xml:space="preserve">Steuer </w:t>
            </w:r>
            <w:r>
              <w:rPr>
                <w:sz w:val="16"/>
                <w:lang w:bidi="de-DE"/>
              </w:rPr>
              <w:t>–</w:t>
            </w:r>
            <w:r w:rsidRPr="001B20D7">
              <w:rPr>
                <w:sz w:val="16"/>
                <w:lang w:bidi="de-DE"/>
              </w:rPr>
              <w:t>ID</w:t>
            </w:r>
            <w:r>
              <w:rPr>
                <w:sz w:val="16"/>
                <w:lang w:bidi="de-DE"/>
              </w:rPr>
              <w:t xml:space="preserve"> (</w:t>
            </w:r>
            <w:proofErr w:type="spellStart"/>
            <w:r w:rsidRPr="001B20D7">
              <w:rPr>
                <w:sz w:val="16"/>
                <w:lang w:bidi="de-DE"/>
              </w:rPr>
              <w:t>Податковий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ідентифікаційний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номер</w:t>
            </w:r>
            <w:proofErr w:type="spellEnd"/>
            <w:r>
              <w:rPr>
                <w:sz w:val="16"/>
                <w:lang w:bidi="de-DE"/>
              </w:rPr>
              <w:t>)</w:t>
            </w:r>
          </w:p>
          <w:p w:rsidR="00CB634A" w:rsidRPr="001B20D7" w:rsidRDefault="00CB634A" w:rsidP="00CB634A">
            <w:pPr>
              <w:ind w:right="-170"/>
              <w:rPr>
                <w:sz w:val="16"/>
                <w:lang w:bidi="de-DE"/>
              </w:rPr>
            </w:pPr>
          </w:p>
          <w:p w:rsidR="00CB634A" w:rsidRPr="00485C62" w:rsidRDefault="00CB634A" w:rsidP="00CB634A">
            <w:pPr>
              <w:rPr>
                <w:rFonts w:ascii="Symbol" w:eastAsia="Times New Roman" w:hAnsi="Symbol" w:cs="Calibri"/>
                <w:color w:val="000000"/>
                <w:sz w:val="12"/>
                <w:szCs w:val="24"/>
                <w:lang w:eastAsia="de-DE"/>
              </w:rPr>
            </w:pPr>
          </w:p>
        </w:tc>
      </w:tr>
      <w:tr w:rsidR="00CB634A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Прізвище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Vorname,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Ім'я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1B20D7" w:rsidRDefault="00CB634A" w:rsidP="00CB634A">
            <w:pPr>
              <w:ind w:right="-170"/>
              <w:rPr>
                <w:sz w:val="16"/>
                <w:lang w:bidi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>Geburtsdatum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 </w:t>
            </w:r>
            <w:r w:rsidRPr="00596F31">
              <w:rPr>
                <w:sz w:val="16"/>
                <w:lang w:bidi="de-DE"/>
              </w:rPr>
              <w:t>(</w:t>
            </w:r>
            <w:proofErr w:type="spellStart"/>
            <w:r w:rsidRPr="00596F31">
              <w:rPr>
                <w:sz w:val="16"/>
                <w:lang w:bidi="de-DE"/>
              </w:rPr>
              <w:t>Дата</w:t>
            </w:r>
            <w:proofErr w:type="spellEnd"/>
            <w:r w:rsidRPr="00596F31">
              <w:rPr>
                <w:sz w:val="16"/>
                <w:lang w:bidi="de-DE"/>
              </w:rPr>
              <w:t xml:space="preserve"> </w:t>
            </w:r>
            <w:proofErr w:type="spellStart"/>
            <w:r w:rsidRPr="00596F31">
              <w:rPr>
                <w:sz w:val="16"/>
                <w:lang w:bidi="de-DE"/>
              </w:rPr>
              <w:t>народження</w:t>
            </w:r>
            <w:proofErr w:type="spellEnd"/>
            <w:r w:rsidRPr="00596F31">
              <w:rPr>
                <w:sz w:val="16"/>
                <w:lang w:bidi="de-DE"/>
              </w:rPr>
              <w:t>)</w:t>
            </w:r>
            <w:r>
              <w:rPr>
                <w:sz w:val="16"/>
                <w:lang w:bidi="de-DE"/>
              </w:rPr>
              <w:t xml:space="preserve">         Steuer–</w:t>
            </w:r>
            <w:r w:rsidRPr="001B20D7">
              <w:rPr>
                <w:sz w:val="16"/>
                <w:lang w:bidi="de-DE"/>
              </w:rPr>
              <w:t>ID</w:t>
            </w:r>
            <w:r>
              <w:rPr>
                <w:sz w:val="16"/>
                <w:lang w:bidi="de-DE"/>
              </w:rPr>
              <w:t xml:space="preserve"> (</w:t>
            </w:r>
            <w:proofErr w:type="spellStart"/>
            <w:r w:rsidRPr="001B20D7">
              <w:rPr>
                <w:sz w:val="16"/>
                <w:lang w:bidi="de-DE"/>
              </w:rPr>
              <w:t>Податковий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ідентифікаційний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номер</w:t>
            </w:r>
            <w:proofErr w:type="spellEnd"/>
            <w:r>
              <w:rPr>
                <w:sz w:val="16"/>
                <w:lang w:bidi="de-DE"/>
              </w:rPr>
              <w:t>)</w:t>
            </w:r>
          </w:p>
          <w:p w:rsidR="00CB634A" w:rsidRPr="00485C62" w:rsidRDefault="00CB634A" w:rsidP="00CB634A">
            <w:pPr>
              <w:rPr>
                <w:rFonts w:ascii="Symbol" w:eastAsia="Times New Roman" w:hAnsi="Symbol" w:cs="Calibri"/>
                <w:color w:val="000000"/>
                <w:sz w:val="12"/>
                <w:szCs w:val="24"/>
                <w:lang w:eastAsia="de-DE"/>
              </w:rPr>
            </w:pP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8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D55BFF" w:rsidRDefault="00D55BFF" w:rsidP="00625145">
            <w:pPr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18"/>
                <w:szCs w:val="24"/>
                <w:lang w:eastAsia="de-DE"/>
              </w:rPr>
              <w:t></w:t>
            </w:r>
            <w:r w:rsidRPr="00625145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de-DE"/>
              </w:rPr>
              <w:t xml:space="preserve">    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meinen Eltern bzw. einem Elternteil</w:t>
            </w:r>
            <w:r w:rsidRPr="002A002E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(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з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моїми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батьками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або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з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одним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із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батьків</w:t>
            </w:r>
            <w:proofErr w:type="spellEnd"/>
            <w:r w:rsidRPr="002A002E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)</w:t>
            </w:r>
          </w:p>
          <w:p w:rsidR="00225EB1" w:rsidRDefault="00225EB1" w:rsidP="00625145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  <w:p w:rsidR="00CB634A" w:rsidRPr="00625145" w:rsidRDefault="00CB634A" w:rsidP="00625145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CB634A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1"/>
        </w:trPr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Прізвище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Vorname,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Ім'я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Default="00CB634A" w:rsidP="00CB634A">
            <w:pPr>
              <w:ind w:right="-170"/>
              <w:rPr>
                <w:sz w:val="16"/>
                <w:lang w:bidi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>Geburtsdatum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 </w:t>
            </w:r>
            <w:r w:rsidRPr="00596F31">
              <w:rPr>
                <w:sz w:val="16"/>
                <w:lang w:bidi="de-DE"/>
              </w:rPr>
              <w:t>(</w:t>
            </w:r>
            <w:proofErr w:type="spellStart"/>
            <w:r w:rsidRPr="00596F31">
              <w:rPr>
                <w:sz w:val="16"/>
                <w:lang w:bidi="de-DE"/>
              </w:rPr>
              <w:t>Дата</w:t>
            </w:r>
            <w:proofErr w:type="spellEnd"/>
            <w:r w:rsidRPr="00596F31">
              <w:rPr>
                <w:sz w:val="16"/>
                <w:lang w:bidi="de-DE"/>
              </w:rPr>
              <w:t xml:space="preserve"> </w:t>
            </w:r>
            <w:proofErr w:type="spellStart"/>
            <w:r w:rsidRPr="00596F31">
              <w:rPr>
                <w:sz w:val="16"/>
                <w:lang w:bidi="de-DE"/>
              </w:rPr>
              <w:t>народження</w:t>
            </w:r>
            <w:proofErr w:type="spellEnd"/>
            <w:r w:rsidRPr="00596F31">
              <w:rPr>
                <w:sz w:val="16"/>
                <w:lang w:bidi="de-DE"/>
              </w:rPr>
              <w:t>)</w:t>
            </w:r>
            <w:r>
              <w:rPr>
                <w:sz w:val="16"/>
                <w:lang w:bidi="de-DE"/>
              </w:rPr>
              <w:t xml:space="preserve">         Steuer–</w:t>
            </w:r>
            <w:r w:rsidRPr="001B20D7">
              <w:rPr>
                <w:sz w:val="16"/>
                <w:lang w:bidi="de-DE"/>
              </w:rPr>
              <w:t>ID</w:t>
            </w:r>
            <w:r>
              <w:rPr>
                <w:sz w:val="16"/>
                <w:lang w:bidi="de-DE"/>
              </w:rPr>
              <w:t xml:space="preserve"> (</w:t>
            </w:r>
            <w:proofErr w:type="spellStart"/>
            <w:r w:rsidRPr="001B20D7">
              <w:rPr>
                <w:sz w:val="16"/>
                <w:lang w:bidi="de-DE"/>
              </w:rPr>
              <w:t>Податковий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ідентифікаційний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номер</w:t>
            </w:r>
            <w:proofErr w:type="spellEnd"/>
            <w:r>
              <w:rPr>
                <w:sz w:val="16"/>
                <w:lang w:bidi="de-DE"/>
              </w:rPr>
              <w:t>)</w:t>
            </w:r>
          </w:p>
          <w:p w:rsidR="00CB634A" w:rsidRPr="001B20D7" w:rsidRDefault="00CB634A" w:rsidP="00CB634A">
            <w:pPr>
              <w:ind w:right="-170"/>
              <w:rPr>
                <w:sz w:val="16"/>
                <w:lang w:bidi="de-DE"/>
              </w:rPr>
            </w:pPr>
          </w:p>
          <w:p w:rsidR="00CB634A" w:rsidRPr="00485C62" w:rsidRDefault="00CB634A" w:rsidP="00CB634A">
            <w:pPr>
              <w:rPr>
                <w:rFonts w:ascii="Symbol" w:eastAsia="Times New Roman" w:hAnsi="Symbol" w:cs="Calibri"/>
                <w:color w:val="000000"/>
                <w:sz w:val="12"/>
                <w:szCs w:val="24"/>
                <w:lang w:eastAsia="de-DE"/>
              </w:rPr>
            </w:pPr>
          </w:p>
        </w:tc>
      </w:tr>
      <w:tr w:rsidR="00CB634A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4"/>
        </w:trPr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Прізвище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Vorname,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Ім'я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1B20D7" w:rsidRDefault="00CB634A" w:rsidP="00CB634A">
            <w:pPr>
              <w:ind w:right="-170"/>
              <w:rPr>
                <w:sz w:val="16"/>
                <w:lang w:bidi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>Geburtsdatum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 </w:t>
            </w:r>
            <w:r w:rsidRPr="00596F31">
              <w:rPr>
                <w:sz w:val="16"/>
                <w:lang w:bidi="de-DE"/>
              </w:rPr>
              <w:t>(</w:t>
            </w:r>
            <w:proofErr w:type="spellStart"/>
            <w:r w:rsidRPr="00596F31">
              <w:rPr>
                <w:sz w:val="16"/>
                <w:lang w:bidi="de-DE"/>
              </w:rPr>
              <w:t>Дата</w:t>
            </w:r>
            <w:proofErr w:type="spellEnd"/>
            <w:r w:rsidRPr="00596F31">
              <w:rPr>
                <w:sz w:val="16"/>
                <w:lang w:bidi="de-DE"/>
              </w:rPr>
              <w:t xml:space="preserve"> </w:t>
            </w:r>
            <w:proofErr w:type="spellStart"/>
            <w:r w:rsidRPr="00596F31">
              <w:rPr>
                <w:sz w:val="16"/>
                <w:lang w:bidi="de-DE"/>
              </w:rPr>
              <w:t>народження</w:t>
            </w:r>
            <w:proofErr w:type="spellEnd"/>
            <w:r w:rsidRPr="00596F31">
              <w:rPr>
                <w:sz w:val="16"/>
                <w:lang w:bidi="de-DE"/>
              </w:rPr>
              <w:t>)</w:t>
            </w:r>
            <w:r>
              <w:rPr>
                <w:sz w:val="16"/>
                <w:lang w:bidi="de-DE"/>
              </w:rPr>
              <w:t xml:space="preserve">         Steuer–</w:t>
            </w:r>
            <w:r w:rsidRPr="001B20D7">
              <w:rPr>
                <w:sz w:val="16"/>
                <w:lang w:bidi="de-DE"/>
              </w:rPr>
              <w:t>ID</w:t>
            </w:r>
            <w:r>
              <w:rPr>
                <w:sz w:val="16"/>
                <w:lang w:bidi="de-DE"/>
              </w:rPr>
              <w:t xml:space="preserve"> (</w:t>
            </w:r>
            <w:proofErr w:type="spellStart"/>
            <w:r w:rsidRPr="001B20D7">
              <w:rPr>
                <w:sz w:val="16"/>
                <w:lang w:bidi="de-DE"/>
              </w:rPr>
              <w:t>Податковий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ідентифікаційний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номер</w:t>
            </w:r>
            <w:proofErr w:type="spellEnd"/>
            <w:r>
              <w:rPr>
                <w:sz w:val="16"/>
                <w:lang w:bidi="de-DE"/>
              </w:rPr>
              <w:t>)</w:t>
            </w:r>
          </w:p>
          <w:p w:rsidR="00CB634A" w:rsidRPr="00485C62" w:rsidRDefault="00CB634A" w:rsidP="00CB634A">
            <w:pPr>
              <w:rPr>
                <w:rFonts w:ascii="Symbol" w:eastAsia="Times New Roman" w:hAnsi="Symbol" w:cs="Calibri"/>
                <w:color w:val="000000"/>
                <w:sz w:val="12"/>
                <w:szCs w:val="24"/>
                <w:lang w:eastAsia="de-DE"/>
              </w:rPr>
            </w:pP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9"/>
        </w:trPr>
        <w:tc>
          <w:tcPr>
            <w:tcW w:w="89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5BFF" w:rsidRPr="00BB162C" w:rsidRDefault="00D55BFF" w:rsidP="00AF28C1">
            <w:pPr>
              <w:rPr>
                <w:rFonts w:ascii="Symbol" w:eastAsia="Times New Roman" w:hAnsi="Symbol" w:cs="Calibri"/>
                <w:color w:val="000000"/>
                <w:sz w:val="18"/>
                <w:szCs w:val="24"/>
                <w:lang w:eastAsia="de-DE"/>
              </w:rPr>
            </w:pPr>
          </w:p>
        </w:tc>
        <w:tc>
          <w:tcPr>
            <w:tcW w:w="7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5BFF" w:rsidRPr="00625145" w:rsidRDefault="00D55BFF" w:rsidP="00AF28C1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333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5BFF" w:rsidRPr="00625145" w:rsidRDefault="00D55BFF" w:rsidP="00AF28C1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1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D55BFF" w:rsidRPr="00625145" w:rsidRDefault="00D55BFF" w:rsidP="00393795">
            <w:pPr>
              <w:rPr>
                <w:rFonts w:ascii="Symbol" w:eastAsia="Times New Roman" w:hAnsi="Symbol" w:cs="Calibri"/>
                <w:color w:val="000000"/>
                <w:sz w:val="18"/>
                <w:szCs w:val="24"/>
                <w:lang w:eastAsia="de-DE"/>
              </w:rPr>
            </w:pPr>
            <w:r w:rsidRPr="00625145">
              <w:rPr>
                <w:rFonts w:ascii="Symbol" w:eastAsia="Times New Roman" w:hAnsi="Symbol" w:cs="Calibri"/>
                <w:color w:val="000000"/>
                <w:sz w:val="18"/>
                <w:szCs w:val="24"/>
                <w:lang w:eastAsia="de-DE"/>
              </w:rPr>
              <w:t></w:t>
            </w:r>
            <w:r w:rsidRPr="00625145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de-DE"/>
              </w:rPr>
              <w:t xml:space="preserve">    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sonstigen Personen (zum Beispiel andere Personen in einer Wohngemeinschaft)</w:t>
            </w:r>
            <w:r w:rsidRPr="002A002E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(</w:t>
            </w:r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з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іншими</w:t>
            </w:r>
            <w:proofErr w:type="spellEnd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осо</w:t>
            </w:r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бами</w:t>
            </w:r>
            <w:proofErr w:type="spellEnd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(</w:t>
            </w:r>
            <w:proofErr w:type="spellStart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наприклад</w:t>
            </w:r>
            <w:proofErr w:type="spellEnd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, </w:t>
            </w:r>
            <w:proofErr w:type="spellStart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інші</w:t>
            </w:r>
            <w:proofErr w:type="spellEnd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особи</w:t>
            </w:r>
            <w:proofErr w:type="spellEnd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, </w:t>
            </w:r>
            <w:proofErr w:type="spellStart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як</w:t>
            </w:r>
            <w:r w:rsidR="00393795" w:rsidRPr="0062514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і</w:t>
            </w:r>
            <w:proofErr w:type="spellEnd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прожива</w:t>
            </w:r>
            <w:r w:rsidR="00393795" w:rsidRPr="002A002E">
              <w:rPr>
                <w:sz w:val="18"/>
                <w:szCs w:val="18"/>
                <w:lang w:bidi="de-DE"/>
              </w:rPr>
              <w:t>ють</w:t>
            </w:r>
            <w:proofErr w:type="spellEnd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r w:rsidR="00393795" w:rsidRPr="002A002E">
              <w:rPr>
                <w:sz w:val="18"/>
                <w:lang w:bidi="de-DE"/>
              </w:rPr>
              <w:t>у</w:t>
            </w:r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 xml:space="preserve"> </w:t>
            </w:r>
            <w:proofErr w:type="spellStart"/>
            <w:r w:rsidR="00393795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квартирі</w:t>
            </w:r>
            <w:proofErr w:type="spellEnd"/>
            <w:r w:rsidRPr="002A002E">
              <w:rPr>
                <w:rFonts w:ascii="Calibri" w:eastAsia="Times New Roman" w:hAnsi="Calibri" w:cs="Calibri"/>
                <w:color w:val="000000"/>
                <w:sz w:val="18"/>
                <w:szCs w:val="24"/>
                <w:lang w:eastAsia="de-DE"/>
              </w:rPr>
              <w:t>)</w:t>
            </w:r>
          </w:p>
        </w:tc>
      </w:tr>
      <w:tr w:rsidR="00D55BFF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</w:trPr>
        <w:tc>
          <w:tcPr>
            <w:tcW w:w="89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BFF" w:rsidRDefault="00D55BFF" w:rsidP="00AF28C1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  <w:p w:rsidR="00CB634A" w:rsidRPr="00625145" w:rsidRDefault="00CB634A" w:rsidP="00AF28C1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7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BFF" w:rsidRPr="00625145" w:rsidRDefault="00D55BFF" w:rsidP="00AF28C1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33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BFF" w:rsidRPr="00625145" w:rsidRDefault="00D55BFF" w:rsidP="00AF28C1">
            <w:pPr>
              <w:rPr>
                <w:rFonts w:ascii="Symbol" w:eastAsia="Times New Roman" w:hAnsi="Symbol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CB634A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1"/>
        </w:trPr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lastRenderedPageBreak/>
              <w:t xml:space="preserve">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Прізвище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Vorname,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Ім'я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Default="00CB634A" w:rsidP="00CB634A">
            <w:pPr>
              <w:ind w:right="-170"/>
              <w:rPr>
                <w:sz w:val="16"/>
                <w:lang w:bidi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>Geburtsdatum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 </w:t>
            </w:r>
            <w:r w:rsidRPr="00596F31">
              <w:rPr>
                <w:sz w:val="16"/>
                <w:lang w:bidi="de-DE"/>
              </w:rPr>
              <w:t>(</w:t>
            </w:r>
            <w:proofErr w:type="spellStart"/>
            <w:r w:rsidRPr="00596F31">
              <w:rPr>
                <w:sz w:val="16"/>
                <w:lang w:bidi="de-DE"/>
              </w:rPr>
              <w:t>Дата</w:t>
            </w:r>
            <w:proofErr w:type="spellEnd"/>
            <w:r w:rsidRPr="00596F31">
              <w:rPr>
                <w:sz w:val="16"/>
                <w:lang w:bidi="de-DE"/>
              </w:rPr>
              <w:t xml:space="preserve"> </w:t>
            </w:r>
            <w:proofErr w:type="spellStart"/>
            <w:r w:rsidRPr="00596F31">
              <w:rPr>
                <w:sz w:val="16"/>
                <w:lang w:bidi="de-DE"/>
              </w:rPr>
              <w:t>народження</w:t>
            </w:r>
            <w:proofErr w:type="spellEnd"/>
            <w:r w:rsidRPr="00596F31">
              <w:rPr>
                <w:sz w:val="16"/>
                <w:lang w:bidi="de-DE"/>
              </w:rPr>
              <w:t>)</w:t>
            </w:r>
            <w:r>
              <w:rPr>
                <w:sz w:val="16"/>
                <w:lang w:bidi="de-DE"/>
              </w:rPr>
              <w:t xml:space="preserve">         Steuer–</w:t>
            </w:r>
            <w:r w:rsidRPr="001B20D7">
              <w:rPr>
                <w:sz w:val="16"/>
                <w:lang w:bidi="de-DE"/>
              </w:rPr>
              <w:t>ID</w:t>
            </w:r>
            <w:r>
              <w:rPr>
                <w:sz w:val="16"/>
                <w:lang w:bidi="de-DE"/>
              </w:rPr>
              <w:t xml:space="preserve"> (</w:t>
            </w:r>
            <w:proofErr w:type="spellStart"/>
            <w:r w:rsidRPr="001B20D7">
              <w:rPr>
                <w:sz w:val="16"/>
                <w:lang w:bidi="de-DE"/>
              </w:rPr>
              <w:t>Податковий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ідентифікаційний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номер</w:t>
            </w:r>
            <w:proofErr w:type="spellEnd"/>
            <w:r>
              <w:rPr>
                <w:sz w:val="16"/>
                <w:lang w:bidi="de-DE"/>
              </w:rPr>
              <w:t>)</w:t>
            </w:r>
          </w:p>
          <w:p w:rsidR="00CB634A" w:rsidRPr="001B20D7" w:rsidRDefault="00CB634A" w:rsidP="00CB634A">
            <w:pPr>
              <w:ind w:right="-170"/>
              <w:rPr>
                <w:sz w:val="16"/>
                <w:lang w:bidi="de-DE"/>
              </w:rPr>
            </w:pPr>
          </w:p>
          <w:p w:rsidR="00CB634A" w:rsidRPr="00485C62" w:rsidRDefault="00CB634A" w:rsidP="00CB634A">
            <w:pPr>
              <w:rPr>
                <w:rFonts w:ascii="Symbol" w:eastAsia="Times New Roman" w:hAnsi="Symbol" w:cs="Calibri"/>
                <w:color w:val="000000"/>
                <w:sz w:val="12"/>
                <w:szCs w:val="24"/>
                <w:lang w:eastAsia="de-DE"/>
              </w:rPr>
            </w:pPr>
          </w:p>
        </w:tc>
      </w:tr>
      <w:tr w:rsidR="00CB634A" w:rsidRPr="00300C86" w:rsidTr="00CB63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"/>
        </w:trPr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Прізвище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596F31" w:rsidRDefault="00CB634A" w:rsidP="00CB634A">
            <w:pPr>
              <w:rPr>
                <w:rFonts w:ascii="Symbol" w:eastAsia="Times New Roman" w:hAnsi="Symbol" w:cs="Calibri"/>
                <w:color w:val="000000"/>
                <w:sz w:val="16"/>
                <w:szCs w:val="24"/>
                <w:lang w:eastAsia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Vorname, </w:t>
            </w:r>
            <w:r w:rsidRPr="00596F31">
              <w:rPr>
                <w:sz w:val="16"/>
              </w:rPr>
              <w:t>(</w:t>
            </w:r>
            <w:proofErr w:type="spellStart"/>
            <w:r w:rsidRPr="00596F31">
              <w:rPr>
                <w:sz w:val="16"/>
              </w:rPr>
              <w:t>Ім'я</w:t>
            </w:r>
            <w:proofErr w:type="spellEnd"/>
            <w:r w:rsidRPr="00596F31">
              <w:rPr>
                <w:sz w:val="16"/>
              </w:rPr>
              <w:t>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634A" w:rsidRPr="001B20D7" w:rsidRDefault="00CB634A" w:rsidP="00CB634A">
            <w:pPr>
              <w:ind w:right="-170"/>
              <w:rPr>
                <w:sz w:val="16"/>
                <w:lang w:bidi="de-DE"/>
              </w:rPr>
            </w:pPr>
            <w:r w:rsidRPr="00596F31"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>Geburtsdatum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24"/>
                <w:lang w:eastAsia="de-DE"/>
              </w:rPr>
              <w:t xml:space="preserve"> </w:t>
            </w:r>
            <w:r w:rsidRPr="00596F31">
              <w:rPr>
                <w:sz w:val="16"/>
                <w:lang w:bidi="de-DE"/>
              </w:rPr>
              <w:t>(</w:t>
            </w:r>
            <w:proofErr w:type="spellStart"/>
            <w:r w:rsidRPr="00596F31">
              <w:rPr>
                <w:sz w:val="16"/>
                <w:lang w:bidi="de-DE"/>
              </w:rPr>
              <w:t>Дата</w:t>
            </w:r>
            <w:proofErr w:type="spellEnd"/>
            <w:r w:rsidRPr="00596F31">
              <w:rPr>
                <w:sz w:val="16"/>
                <w:lang w:bidi="de-DE"/>
              </w:rPr>
              <w:t xml:space="preserve"> </w:t>
            </w:r>
            <w:proofErr w:type="spellStart"/>
            <w:r w:rsidRPr="00596F31">
              <w:rPr>
                <w:sz w:val="16"/>
                <w:lang w:bidi="de-DE"/>
              </w:rPr>
              <w:t>народження</w:t>
            </w:r>
            <w:proofErr w:type="spellEnd"/>
            <w:r w:rsidRPr="00596F31">
              <w:rPr>
                <w:sz w:val="16"/>
                <w:lang w:bidi="de-DE"/>
              </w:rPr>
              <w:t>)</w:t>
            </w:r>
            <w:r>
              <w:rPr>
                <w:sz w:val="16"/>
                <w:lang w:bidi="de-DE"/>
              </w:rPr>
              <w:t xml:space="preserve">         </w:t>
            </w:r>
            <w:r w:rsidRPr="001B20D7">
              <w:rPr>
                <w:sz w:val="16"/>
                <w:lang w:bidi="de-DE"/>
              </w:rPr>
              <w:t xml:space="preserve">Steuer </w:t>
            </w:r>
            <w:r>
              <w:rPr>
                <w:sz w:val="16"/>
                <w:lang w:bidi="de-DE"/>
              </w:rPr>
              <w:t>–</w:t>
            </w:r>
            <w:r w:rsidRPr="001B20D7">
              <w:rPr>
                <w:sz w:val="16"/>
                <w:lang w:bidi="de-DE"/>
              </w:rPr>
              <w:t>ID</w:t>
            </w:r>
            <w:r>
              <w:rPr>
                <w:sz w:val="16"/>
                <w:lang w:bidi="de-DE"/>
              </w:rPr>
              <w:t xml:space="preserve"> (</w:t>
            </w:r>
            <w:proofErr w:type="spellStart"/>
            <w:r w:rsidRPr="001B20D7">
              <w:rPr>
                <w:sz w:val="16"/>
                <w:lang w:bidi="de-DE"/>
              </w:rPr>
              <w:t>Податковий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ідентифікаційний</w:t>
            </w:r>
            <w:proofErr w:type="spellEnd"/>
            <w:r w:rsidRPr="001B20D7">
              <w:rPr>
                <w:sz w:val="16"/>
                <w:lang w:bidi="de-DE"/>
              </w:rPr>
              <w:t xml:space="preserve"> </w:t>
            </w:r>
            <w:proofErr w:type="spellStart"/>
            <w:r w:rsidRPr="001B20D7">
              <w:rPr>
                <w:sz w:val="16"/>
                <w:lang w:bidi="de-DE"/>
              </w:rPr>
              <w:t>номер</w:t>
            </w:r>
            <w:proofErr w:type="spellEnd"/>
            <w:r>
              <w:rPr>
                <w:sz w:val="16"/>
                <w:lang w:bidi="de-DE"/>
              </w:rPr>
              <w:t>)</w:t>
            </w:r>
          </w:p>
          <w:p w:rsidR="00CB634A" w:rsidRPr="00485C62" w:rsidRDefault="00CB634A" w:rsidP="00CB634A">
            <w:pPr>
              <w:rPr>
                <w:rFonts w:ascii="Symbol" w:eastAsia="Times New Roman" w:hAnsi="Symbol" w:cs="Calibri"/>
                <w:color w:val="000000"/>
                <w:sz w:val="12"/>
                <w:szCs w:val="24"/>
                <w:lang w:eastAsia="de-DE"/>
              </w:rPr>
            </w:pPr>
          </w:p>
        </w:tc>
      </w:tr>
      <w:tr w:rsidR="00D55BFF" w:rsidRPr="00300C86" w:rsidTr="00CB634A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D55BFF" w:rsidRPr="003A4871" w:rsidRDefault="00D55BFF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55BFF" w:rsidRPr="00300C86" w:rsidTr="00CB634A">
        <w:tc>
          <w:tcPr>
            <w:tcW w:w="5000" w:type="pct"/>
            <w:gridSpan w:val="6"/>
            <w:shd w:val="clear" w:color="auto" w:fill="E0E0E0" w:themeFill="accent6" w:themeFillTint="33"/>
          </w:tcPr>
          <w:p w:rsidR="00D55BFF" w:rsidRPr="00625145" w:rsidRDefault="008345C8" w:rsidP="00AF28C1">
            <w:pPr>
              <w:pStyle w:val="berschrift1"/>
              <w:outlineLvl w:val="0"/>
              <w:rPr>
                <w:color w:val="000000" w:themeColor="text1"/>
              </w:rPr>
            </w:pPr>
            <w:r>
              <w:rPr>
                <w:noProof/>
                <w:sz w:val="20"/>
                <w:lang w:eastAsia="de-D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-63609</wp:posOffset>
                  </wp:positionH>
                  <wp:positionV relativeFrom="paragraph">
                    <wp:posOffset>19514</wp:posOffset>
                  </wp:positionV>
                  <wp:extent cx="306562" cy="268420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chtung.svg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60" cy="27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</w:rPr>
              <w:t xml:space="preserve">      </w:t>
            </w:r>
            <w:r w:rsidR="00D55BFF" w:rsidRPr="00625145">
              <w:rPr>
                <w:color w:val="000000" w:themeColor="text1"/>
              </w:rPr>
              <w:t>Bankverbindung   (</w:t>
            </w:r>
            <w:proofErr w:type="spellStart"/>
            <w:r w:rsidR="00D55BFF" w:rsidRPr="00625145">
              <w:rPr>
                <w:color w:val="000000" w:themeColor="text1"/>
              </w:rPr>
              <w:t>Банківські</w:t>
            </w:r>
            <w:proofErr w:type="spellEnd"/>
            <w:r w:rsidR="00D55BFF" w:rsidRPr="00625145">
              <w:rPr>
                <w:color w:val="000000" w:themeColor="text1"/>
              </w:rPr>
              <w:t xml:space="preserve"> </w:t>
            </w:r>
            <w:proofErr w:type="spellStart"/>
            <w:r w:rsidR="00D55BFF" w:rsidRPr="00625145">
              <w:rPr>
                <w:color w:val="000000" w:themeColor="text1"/>
              </w:rPr>
              <w:t>реквізити</w:t>
            </w:r>
            <w:proofErr w:type="spellEnd"/>
            <w:r w:rsidR="00D55BFF" w:rsidRPr="00625145">
              <w:rPr>
                <w:color w:val="000000" w:themeColor="text1"/>
              </w:rPr>
              <w:t>)</w:t>
            </w:r>
          </w:p>
        </w:tc>
      </w:tr>
      <w:tr w:rsidR="00D55BFF" w:rsidRPr="00300C86" w:rsidTr="00CB634A">
        <w:trPr>
          <w:trHeight w:val="544"/>
        </w:trPr>
        <w:tc>
          <w:tcPr>
            <w:tcW w:w="5000" w:type="pct"/>
            <w:gridSpan w:val="6"/>
            <w:vAlign w:val="bottom"/>
          </w:tcPr>
          <w:p w:rsidR="00D55BFF" w:rsidRPr="003C1630" w:rsidRDefault="00D55BFF" w:rsidP="000D3624">
            <w:pPr>
              <w:pStyle w:val="Standardeinzug"/>
              <w:ind w:left="0"/>
              <w:rPr>
                <w:sz w:val="20"/>
              </w:rPr>
            </w:pPr>
            <w:r w:rsidRPr="003C1630">
              <w:rPr>
                <w:sz w:val="20"/>
              </w:rPr>
              <w:t xml:space="preserve">Bitte richten Sie sich </w:t>
            </w:r>
            <w:r w:rsidR="002D0627" w:rsidRPr="00300C86">
              <w:rPr>
                <w:b/>
                <w:color w:val="000000" w:themeColor="text1"/>
                <w:sz w:val="20"/>
                <w:u w:val="single"/>
              </w:rPr>
              <w:t>zwingend</w:t>
            </w:r>
            <w:r w:rsidR="002D0627" w:rsidRPr="002D0627">
              <w:rPr>
                <w:color w:val="FF0000"/>
                <w:sz w:val="20"/>
              </w:rPr>
              <w:t xml:space="preserve"> </w:t>
            </w:r>
            <w:r w:rsidRPr="003C1630">
              <w:rPr>
                <w:sz w:val="20"/>
              </w:rPr>
              <w:t>bis zum 01.06.2022 ein Basis Konto bei der Sparkasse ein. Derzeit gelten für Menschen aus der Ukraine, die hierzulande ein Konto eröffnen wollen, folgende Regelungen:</w:t>
            </w:r>
          </w:p>
          <w:p w:rsidR="00D55BFF" w:rsidRPr="003C1630" w:rsidRDefault="00D55BFF" w:rsidP="003C1630">
            <w:pPr>
              <w:pStyle w:val="Standardeinzug"/>
              <w:numPr>
                <w:ilvl w:val="0"/>
                <w:numId w:val="24"/>
              </w:numPr>
              <w:rPr>
                <w:sz w:val="20"/>
              </w:rPr>
            </w:pPr>
            <w:r w:rsidRPr="003C1630">
              <w:rPr>
                <w:sz w:val="20"/>
              </w:rPr>
              <w:t>Mit einem Reisepass ist die Kontoeröffnung unproblematisch möglich (§ 12 Abs. 1 Nr. 1 Geldwäschegesetz (</w:t>
            </w:r>
            <w:proofErr w:type="spellStart"/>
            <w:r w:rsidRPr="003C1630">
              <w:rPr>
                <w:sz w:val="20"/>
              </w:rPr>
              <w:t>GwG</w:t>
            </w:r>
            <w:proofErr w:type="spellEnd"/>
            <w:r w:rsidRPr="003C1630">
              <w:rPr>
                <w:sz w:val="20"/>
              </w:rPr>
              <w:t>).</w:t>
            </w:r>
          </w:p>
          <w:p w:rsidR="00D55BFF" w:rsidRPr="003C1630" w:rsidRDefault="00D55BFF" w:rsidP="003C1630">
            <w:pPr>
              <w:pStyle w:val="Standardeinzug"/>
              <w:numPr>
                <w:ilvl w:val="0"/>
                <w:numId w:val="24"/>
              </w:numPr>
              <w:rPr>
                <w:sz w:val="20"/>
              </w:rPr>
            </w:pPr>
            <w:r w:rsidRPr="003C1630">
              <w:rPr>
                <w:sz w:val="20"/>
              </w:rPr>
              <w:t>Mit der ukrainischen Identity Card ist die Eröffnung eines Basiskontos* möglich (§ 11 Abs. 4 Nr. 1 Geldwäschegesetz (</w:t>
            </w:r>
            <w:proofErr w:type="spellStart"/>
            <w:r w:rsidRPr="003C1630">
              <w:rPr>
                <w:sz w:val="20"/>
              </w:rPr>
              <w:t>GwG</w:t>
            </w:r>
            <w:proofErr w:type="spellEnd"/>
            <w:r w:rsidRPr="003C1630">
              <w:rPr>
                <w:sz w:val="20"/>
              </w:rPr>
              <w:t>).</w:t>
            </w:r>
          </w:p>
          <w:p w:rsidR="00D55BFF" w:rsidRPr="003573DE" w:rsidRDefault="00D55BFF" w:rsidP="000D3624">
            <w:pPr>
              <w:pStyle w:val="Standardeinzug"/>
              <w:ind w:left="0"/>
              <w:rPr>
                <w:sz w:val="20"/>
              </w:rPr>
            </w:pPr>
            <w:r w:rsidRPr="003573DE">
              <w:rPr>
                <w:sz w:val="20"/>
              </w:rPr>
              <w:t>Für Ukrainerinnen und Ukrainer, die weder über Reisepass noch über einen neueren Personalaus</w:t>
            </w:r>
            <w:r w:rsidR="0056730F" w:rsidRPr="003573DE">
              <w:rPr>
                <w:sz w:val="20"/>
              </w:rPr>
              <w:t>weis (ID-Card) verfügen, reicht</w:t>
            </w:r>
            <w:r w:rsidRPr="003573DE">
              <w:rPr>
                <w:sz w:val="20"/>
              </w:rPr>
              <w:t xml:space="preserve"> auch </w:t>
            </w:r>
            <w:r w:rsidR="0056730F" w:rsidRPr="003573DE">
              <w:rPr>
                <w:sz w:val="20"/>
              </w:rPr>
              <w:t>ein ukrainischer Bürgerpass in Verbindung mit einem Dokument</w:t>
            </w:r>
            <w:r w:rsidR="0004732D">
              <w:rPr>
                <w:sz w:val="20"/>
              </w:rPr>
              <w:t>,</w:t>
            </w:r>
            <w:bookmarkStart w:id="0" w:name="_GoBack"/>
            <w:bookmarkEnd w:id="0"/>
            <w:r w:rsidR="0056730F" w:rsidRPr="003573DE">
              <w:rPr>
                <w:sz w:val="20"/>
              </w:rPr>
              <w:t xml:space="preserve"> welches Ihnen der Kreis Minden Lübbecke </w:t>
            </w:r>
            <w:r w:rsidR="00096027" w:rsidRPr="003573DE">
              <w:rPr>
                <w:sz w:val="20"/>
              </w:rPr>
              <w:t>zusenden</w:t>
            </w:r>
            <w:r w:rsidR="0056730F" w:rsidRPr="003573DE">
              <w:rPr>
                <w:sz w:val="20"/>
              </w:rPr>
              <w:t xml:space="preserve"> wird, zur Eröffnung eines </w:t>
            </w:r>
            <w:r w:rsidRPr="003573DE">
              <w:rPr>
                <w:sz w:val="20"/>
              </w:rPr>
              <w:t>Basiskonto</w:t>
            </w:r>
            <w:r w:rsidR="00CA1BF4" w:rsidRPr="003573DE">
              <w:rPr>
                <w:sz w:val="20"/>
              </w:rPr>
              <w:t>s</w:t>
            </w:r>
            <w:r w:rsidRPr="003573DE">
              <w:rPr>
                <w:sz w:val="20"/>
              </w:rPr>
              <w:t>.</w:t>
            </w:r>
          </w:p>
          <w:p w:rsidR="00D55BFF" w:rsidRPr="003C1630" w:rsidRDefault="00D55BFF" w:rsidP="003C1630">
            <w:pPr>
              <w:pStyle w:val="Standardeinzug"/>
              <w:ind w:left="0"/>
              <w:rPr>
                <w:sz w:val="20"/>
              </w:rPr>
            </w:pPr>
            <w:proofErr w:type="spellStart"/>
            <w:r w:rsidRPr="003C1630">
              <w:rPr>
                <w:sz w:val="20"/>
              </w:rPr>
              <w:t>Будь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ласка</w:t>
            </w:r>
            <w:proofErr w:type="spellEnd"/>
            <w:r w:rsidR="00300C86">
              <w:rPr>
                <w:sz w:val="20"/>
              </w:rPr>
              <w:t xml:space="preserve">, </w:t>
            </w:r>
            <w:proofErr w:type="spellStart"/>
            <w:r w:rsidR="00300C86" w:rsidRPr="00300C86">
              <w:rPr>
                <w:b/>
                <w:sz w:val="20"/>
                <w:u w:val="single"/>
              </w:rPr>
              <w:t>обов'язково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="00CB634A">
              <w:rPr>
                <w:sz w:val="20"/>
              </w:rPr>
              <w:t>відкри</w:t>
            </w:r>
            <w:r w:rsidR="00CB634A" w:rsidRPr="00CB634A">
              <w:rPr>
                <w:sz w:val="20"/>
              </w:rPr>
              <w:t>й</w:t>
            </w:r>
            <w:r w:rsidR="00CB634A">
              <w:rPr>
                <w:sz w:val="20"/>
              </w:rPr>
              <w:t>т</w:t>
            </w:r>
            <w:r w:rsidR="00CB634A" w:rsidRPr="003C1630">
              <w:rPr>
                <w:sz w:val="20"/>
              </w:rPr>
              <w:t>е</w:t>
            </w:r>
            <w:proofErr w:type="spellEnd"/>
            <w:r w:rsidR="00CB634A" w:rsidRPr="003C1630">
              <w:rPr>
                <w:sz w:val="20"/>
              </w:rPr>
              <w:t xml:space="preserve"> </w:t>
            </w:r>
            <w:r w:rsidR="00CB634A" w:rsidRPr="00CB634A">
              <w:rPr>
                <w:sz w:val="20"/>
              </w:rPr>
              <w:t>(</w:t>
            </w:r>
            <w:proofErr w:type="spellStart"/>
            <w:r w:rsidR="00CB634A" w:rsidRPr="003C1630">
              <w:rPr>
                <w:sz w:val="20"/>
              </w:rPr>
              <w:t>створіт</w:t>
            </w:r>
            <w:r w:rsidR="00CB634A" w:rsidRPr="00CB634A">
              <w:rPr>
                <w:sz w:val="20"/>
              </w:rPr>
              <w:t>ь</w:t>
            </w:r>
            <w:proofErr w:type="spellEnd"/>
            <w:r w:rsidR="00CB634A">
              <w:rPr>
                <w:sz w:val="20"/>
              </w:rPr>
              <w:t>)</w:t>
            </w:r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банківський</w:t>
            </w:r>
            <w:proofErr w:type="spellEnd"/>
            <w:r w:rsidRPr="003C1630">
              <w:rPr>
                <w:sz w:val="20"/>
              </w:rPr>
              <w:t xml:space="preserve">, </w:t>
            </w:r>
            <w:proofErr w:type="spellStart"/>
            <w:r w:rsidRPr="003C1630">
              <w:rPr>
                <w:sz w:val="20"/>
              </w:rPr>
              <w:t>особовий</w:t>
            </w:r>
            <w:proofErr w:type="spellEnd"/>
            <w:r w:rsidRPr="003C1630">
              <w:rPr>
                <w:sz w:val="20"/>
              </w:rPr>
              <w:t xml:space="preserve"> (</w:t>
            </w:r>
            <w:proofErr w:type="spellStart"/>
            <w:r w:rsidRPr="003C1630">
              <w:rPr>
                <w:sz w:val="20"/>
              </w:rPr>
              <w:t>розрахунковий</w:t>
            </w:r>
            <w:proofErr w:type="spellEnd"/>
            <w:r w:rsidRPr="003C1630">
              <w:rPr>
                <w:sz w:val="20"/>
              </w:rPr>
              <w:t xml:space="preserve">) </w:t>
            </w:r>
            <w:proofErr w:type="spellStart"/>
            <w:r w:rsidRPr="003C1630">
              <w:rPr>
                <w:sz w:val="20"/>
              </w:rPr>
              <w:t>рахунок</w:t>
            </w:r>
            <w:proofErr w:type="spellEnd"/>
            <w:r w:rsidRPr="003C1630">
              <w:rPr>
                <w:sz w:val="20"/>
              </w:rPr>
              <w:t xml:space="preserve"> у </w:t>
            </w:r>
            <w:proofErr w:type="spellStart"/>
            <w:r w:rsidRPr="003C1630">
              <w:rPr>
                <w:sz w:val="20"/>
              </w:rPr>
              <w:t>Відділенні</w:t>
            </w:r>
            <w:proofErr w:type="spellEnd"/>
            <w:r w:rsidRPr="003C1630">
              <w:rPr>
                <w:sz w:val="20"/>
              </w:rPr>
              <w:t xml:space="preserve"> "Sparkasse" </w:t>
            </w:r>
            <w:proofErr w:type="spellStart"/>
            <w:r w:rsidRPr="003C1630">
              <w:rPr>
                <w:sz w:val="20"/>
              </w:rPr>
              <w:t>до</w:t>
            </w:r>
            <w:proofErr w:type="spellEnd"/>
            <w:r w:rsidRPr="003C1630">
              <w:rPr>
                <w:sz w:val="20"/>
              </w:rPr>
              <w:t xml:space="preserve"> 1 </w:t>
            </w:r>
            <w:proofErr w:type="spellStart"/>
            <w:r w:rsidRPr="003C1630">
              <w:rPr>
                <w:sz w:val="20"/>
              </w:rPr>
              <w:t>червня</w:t>
            </w:r>
            <w:proofErr w:type="spellEnd"/>
            <w:r w:rsidRPr="003C1630">
              <w:rPr>
                <w:sz w:val="20"/>
              </w:rPr>
              <w:t xml:space="preserve"> 2022 </w:t>
            </w:r>
            <w:proofErr w:type="spellStart"/>
            <w:r w:rsidRPr="003C1630">
              <w:rPr>
                <w:sz w:val="20"/>
              </w:rPr>
              <w:t>року</w:t>
            </w:r>
            <w:proofErr w:type="spellEnd"/>
            <w:r w:rsidRPr="003C1630">
              <w:rPr>
                <w:sz w:val="20"/>
              </w:rPr>
              <w:t xml:space="preserve">. </w:t>
            </w:r>
            <w:proofErr w:type="spellStart"/>
            <w:r w:rsidRPr="003C1630">
              <w:rPr>
                <w:sz w:val="20"/>
              </w:rPr>
              <w:t>На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даний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момент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громадяни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України</w:t>
            </w:r>
            <w:proofErr w:type="spellEnd"/>
            <w:r w:rsidRPr="003C1630">
              <w:rPr>
                <w:sz w:val="20"/>
              </w:rPr>
              <w:t xml:space="preserve">, </w:t>
            </w:r>
            <w:proofErr w:type="spellStart"/>
            <w:r w:rsidRPr="003C1630">
              <w:rPr>
                <w:sz w:val="20"/>
              </w:rPr>
              <w:t>які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хочуть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відкрити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банківський</w:t>
            </w:r>
            <w:proofErr w:type="spellEnd"/>
            <w:r w:rsidRPr="003C1630">
              <w:rPr>
                <w:sz w:val="20"/>
              </w:rPr>
              <w:t xml:space="preserve">, </w:t>
            </w:r>
            <w:proofErr w:type="spellStart"/>
            <w:r w:rsidRPr="003C1630">
              <w:rPr>
                <w:sz w:val="20"/>
              </w:rPr>
              <w:t>особовий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рахунок</w:t>
            </w:r>
            <w:proofErr w:type="spellEnd"/>
            <w:r w:rsidRPr="003C1630">
              <w:rPr>
                <w:sz w:val="20"/>
              </w:rPr>
              <w:t xml:space="preserve"> у </w:t>
            </w:r>
            <w:proofErr w:type="spellStart"/>
            <w:r w:rsidRPr="003C1630">
              <w:rPr>
                <w:sz w:val="20"/>
              </w:rPr>
              <w:t>цій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країні</w:t>
            </w:r>
            <w:proofErr w:type="spellEnd"/>
            <w:r w:rsidRPr="003C1630">
              <w:rPr>
                <w:sz w:val="20"/>
              </w:rPr>
              <w:t xml:space="preserve">, </w:t>
            </w:r>
            <w:proofErr w:type="spellStart"/>
            <w:r w:rsidRPr="003C1630">
              <w:rPr>
                <w:sz w:val="20"/>
              </w:rPr>
              <w:t>можуть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це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зробити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на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підставі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наступних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документів</w:t>
            </w:r>
            <w:proofErr w:type="spellEnd"/>
            <w:r w:rsidRPr="003C1630">
              <w:rPr>
                <w:sz w:val="20"/>
              </w:rPr>
              <w:t>:</w:t>
            </w:r>
          </w:p>
          <w:p w:rsidR="00D55BFF" w:rsidRPr="003C1630" w:rsidRDefault="00D55BFF" w:rsidP="003C1630">
            <w:pPr>
              <w:pStyle w:val="Standardeinzug"/>
              <w:numPr>
                <w:ilvl w:val="0"/>
                <w:numId w:val="25"/>
              </w:numPr>
              <w:rPr>
                <w:sz w:val="20"/>
              </w:rPr>
            </w:pPr>
            <w:proofErr w:type="spellStart"/>
            <w:r w:rsidRPr="003C1630">
              <w:rPr>
                <w:sz w:val="20"/>
              </w:rPr>
              <w:t>Відкриття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рахунку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за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закордонним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пас</w:t>
            </w:r>
            <w:r w:rsidR="00CB634A">
              <w:rPr>
                <w:sz w:val="20"/>
              </w:rPr>
              <w:t>портом</w:t>
            </w:r>
            <w:proofErr w:type="spellEnd"/>
            <w:r w:rsidR="00CB634A">
              <w:rPr>
                <w:sz w:val="20"/>
              </w:rPr>
              <w:t xml:space="preserve"> (</w:t>
            </w:r>
            <w:proofErr w:type="spellStart"/>
            <w:r w:rsidR="00CB634A">
              <w:rPr>
                <w:sz w:val="20"/>
              </w:rPr>
              <w:t>пункт</w:t>
            </w:r>
            <w:proofErr w:type="spellEnd"/>
            <w:r w:rsidR="00CB634A">
              <w:rPr>
                <w:sz w:val="20"/>
              </w:rPr>
              <w:t xml:space="preserve"> 1 </w:t>
            </w:r>
            <w:proofErr w:type="spellStart"/>
            <w:r w:rsidR="00CB634A">
              <w:rPr>
                <w:sz w:val="20"/>
              </w:rPr>
              <w:t>статті</w:t>
            </w:r>
            <w:proofErr w:type="spellEnd"/>
            <w:r w:rsidR="00CB634A">
              <w:rPr>
                <w:sz w:val="20"/>
              </w:rPr>
              <w:t xml:space="preserve"> 12 </w:t>
            </w:r>
            <w:proofErr w:type="spellStart"/>
            <w:r w:rsidR="00CB634A">
              <w:rPr>
                <w:sz w:val="20"/>
              </w:rPr>
              <w:t>Закон</w:t>
            </w:r>
            <w:proofErr w:type="spellEnd"/>
            <w:r w:rsidRPr="003C1630">
              <w:rPr>
                <w:sz w:val="20"/>
              </w:rPr>
              <w:t xml:space="preserve"> </w:t>
            </w:r>
            <w:r w:rsidR="00CB634A">
              <w:rPr>
                <w:sz w:val="20"/>
              </w:rPr>
              <w:t>„</w:t>
            </w:r>
            <w:proofErr w:type="spellStart"/>
            <w:r w:rsidRPr="003C1630">
              <w:rPr>
                <w:sz w:val="20"/>
              </w:rPr>
              <w:t>Про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відмивання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грошей</w:t>
            </w:r>
            <w:proofErr w:type="spellEnd"/>
            <w:r w:rsidR="00CB634A">
              <w:rPr>
                <w:sz w:val="20"/>
              </w:rPr>
              <w:t>“</w:t>
            </w:r>
            <w:r w:rsidRPr="003C1630">
              <w:rPr>
                <w:sz w:val="20"/>
              </w:rPr>
              <w:t xml:space="preserve"> (</w:t>
            </w:r>
            <w:proofErr w:type="spellStart"/>
            <w:r w:rsidRPr="003C1630">
              <w:rPr>
                <w:sz w:val="20"/>
              </w:rPr>
              <w:t>GwG</w:t>
            </w:r>
            <w:proofErr w:type="spellEnd"/>
            <w:r w:rsidRPr="003C1630">
              <w:rPr>
                <w:sz w:val="20"/>
              </w:rPr>
              <w:t>);</w:t>
            </w:r>
          </w:p>
          <w:p w:rsidR="00D55BFF" w:rsidRPr="003C1630" w:rsidRDefault="00D55BFF" w:rsidP="003C1630">
            <w:pPr>
              <w:pStyle w:val="Standardeinzug"/>
              <w:numPr>
                <w:ilvl w:val="0"/>
                <w:numId w:val="25"/>
              </w:numPr>
              <w:rPr>
                <w:sz w:val="20"/>
              </w:rPr>
            </w:pPr>
            <w:proofErr w:type="spellStart"/>
            <w:r w:rsidRPr="003C1630">
              <w:rPr>
                <w:sz w:val="20"/>
              </w:rPr>
              <w:t>Відкриття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рахунку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за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посвідченням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="00E62F18">
              <w:rPr>
                <w:sz w:val="20"/>
              </w:rPr>
              <w:t>особи</w:t>
            </w:r>
            <w:proofErr w:type="spellEnd"/>
            <w:r w:rsidR="00E62F18">
              <w:rPr>
                <w:sz w:val="20"/>
              </w:rPr>
              <w:t xml:space="preserve"> </w:t>
            </w:r>
            <w:proofErr w:type="spellStart"/>
            <w:r w:rsidR="00E62F18">
              <w:rPr>
                <w:sz w:val="20"/>
              </w:rPr>
              <w:t>України</w:t>
            </w:r>
            <w:proofErr w:type="spellEnd"/>
            <w:r w:rsidR="00CB634A">
              <w:rPr>
                <w:sz w:val="20"/>
              </w:rPr>
              <w:t xml:space="preserve"> (Ч. 11 № 1 </w:t>
            </w:r>
            <w:proofErr w:type="spellStart"/>
            <w:r w:rsidR="00CB634A">
              <w:rPr>
                <w:sz w:val="20"/>
              </w:rPr>
              <w:t>Закон</w:t>
            </w:r>
            <w:proofErr w:type="spellEnd"/>
            <w:r w:rsidRPr="003C1630">
              <w:rPr>
                <w:sz w:val="20"/>
              </w:rPr>
              <w:t xml:space="preserve"> </w:t>
            </w:r>
            <w:r w:rsidR="00CB634A">
              <w:rPr>
                <w:sz w:val="20"/>
              </w:rPr>
              <w:t>„</w:t>
            </w:r>
            <w:proofErr w:type="spellStart"/>
            <w:r w:rsidRPr="003C1630">
              <w:rPr>
                <w:sz w:val="20"/>
              </w:rPr>
              <w:t>Про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відмивання</w:t>
            </w:r>
            <w:proofErr w:type="spellEnd"/>
            <w:r w:rsidRPr="003C1630">
              <w:rPr>
                <w:sz w:val="20"/>
              </w:rPr>
              <w:t xml:space="preserve"> </w:t>
            </w:r>
            <w:proofErr w:type="spellStart"/>
            <w:r w:rsidRPr="003C1630">
              <w:rPr>
                <w:sz w:val="20"/>
              </w:rPr>
              <w:t>грошей</w:t>
            </w:r>
            <w:proofErr w:type="spellEnd"/>
            <w:r w:rsidR="00CB634A">
              <w:rPr>
                <w:sz w:val="20"/>
              </w:rPr>
              <w:t>“</w:t>
            </w:r>
            <w:r w:rsidRPr="003C1630">
              <w:rPr>
                <w:sz w:val="20"/>
              </w:rPr>
              <w:t xml:space="preserve"> (AMLA);</w:t>
            </w:r>
          </w:p>
          <w:p w:rsidR="00D55BFF" w:rsidRPr="003C1630" w:rsidRDefault="003573DE" w:rsidP="00923075">
            <w:pPr>
              <w:pStyle w:val="Standardeinzug"/>
              <w:ind w:left="0"/>
              <w:rPr>
                <w:sz w:val="20"/>
              </w:rPr>
            </w:pPr>
            <w:proofErr w:type="spellStart"/>
            <w:r w:rsidRPr="003573DE">
              <w:rPr>
                <w:sz w:val="20"/>
              </w:rPr>
              <w:t>Украінцям</w:t>
            </w:r>
            <w:proofErr w:type="spellEnd"/>
            <w:r w:rsidRPr="003573DE">
              <w:rPr>
                <w:sz w:val="20"/>
              </w:rPr>
              <w:t xml:space="preserve">, </w:t>
            </w:r>
            <w:proofErr w:type="spellStart"/>
            <w:r w:rsidRPr="003573DE">
              <w:rPr>
                <w:sz w:val="20"/>
              </w:rPr>
              <w:t>які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не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мають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ані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паспорта</w:t>
            </w:r>
            <w:proofErr w:type="spellEnd"/>
            <w:r w:rsidRPr="003573DE">
              <w:rPr>
                <w:sz w:val="20"/>
              </w:rPr>
              <w:t xml:space="preserve">, </w:t>
            </w:r>
            <w:proofErr w:type="spellStart"/>
            <w:r w:rsidRPr="003573DE">
              <w:rPr>
                <w:sz w:val="20"/>
              </w:rPr>
              <w:t>ані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новішого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посвідчення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особи</w:t>
            </w:r>
            <w:proofErr w:type="spellEnd"/>
            <w:r w:rsidRPr="003573DE">
              <w:rPr>
                <w:sz w:val="20"/>
              </w:rPr>
              <w:t xml:space="preserve"> ( ID-Card), </w:t>
            </w:r>
            <w:proofErr w:type="spellStart"/>
            <w:r w:rsidRPr="003573DE">
              <w:rPr>
                <w:sz w:val="20"/>
              </w:rPr>
              <w:t>для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відкриття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основного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рахунку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достатньо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паспорта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грамодянина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Украіни</w:t>
            </w:r>
            <w:proofErr w:type="spellEnd"/>
            <w:r w:rsidRPr="003573DE">
              <w:rPr>
                <w:sz w:val="20"/>
              </w:rPr>
              <w:t xml:space="preserve"> у </w:t>
            </w:r>
            <w:proofErr w:type="spellStart"/>
            <w:r w:rsidRPr="003573DE">
              <w:rPr>
                <w:sz w:val="20"/>
              </w:rPr>
              <w:t>зв´язку</w:t>
            </w:r>
            <w:proofErr w:type="spellEnd"/>
            <w:r w:rsidRPr="003573DE">
              <w:rPr>
                <w:sz w:val="20"/>
              </w:rPr>
              <w:t xml:space="preserve"> з </w:t>
            </w:r>
            <w:proofErr w:type="spellStart"/>
            <w:r w:rsidRPr="003573DE">
              <w:rPr>
                <w:sz w:val="20"/>
              </w:rPr>
              <w:t>документом</w:t>
            </w:r>
            <w:proofErr w:type="spellEnd"/>
            <w:r w:rsidRPr="003573DE">
              <w:rPr>
                <w:sz w:val="20"/>
              </w:rPr>
              <w:t xml:space="preserve">, </w:t>
            </w:r>
            <w:proofErr w:type="spellStart"/>
            <w:r w:rsidRPr="003573DE">
              <w:rPr>
                <w:sz w:val="20"/>
              </w:rPr>
              <w:t>який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надішле</w:t>
            </w:r>
            <w:proofErr w:type="spellEnd"/>
            <w:r w:rsidRPr="003573DE">
              <w:rPr>
                <w:sz w:val="20"/>
              </w:rPr>
              <w:t xml:space="preserve"> </w:t>
            </w:r>
            <w:proofErr w:type="spellStart"/>
            <w:r w:rsidRPr="003573DE">
              <w:rPr>
                <w:sz w:val="20"/>
              </w:rPr>
              <w:t>вам</w:t>
            </w:r>
            <w:proofErr w:type="spellEnd"/>
            <w:r w:rsidRPr="003573DE">
              <w:rPr>
                <w:sz w:val="20"/>
              </w:rPr>
              <w:t xml:space="preserve"> з </w:t>
            </w:r>
            <w:proofErr w:type="spellStart"/>
            <w:r w:rsidRPr="003573DE">
              <w:rPr>
                <w:sz w:val="20"/>
              </w:rPr>
              <w:t>району</w:t>
            </w:r>
            <w:proofErr w:type="spellEnd"/>
            <w:r w:rsidRPr="003573DE">
              <w:rPr>
                <w:sz w:val="20"/>
              </w:rPr>
              <w:t xml:space="preserve"> Minden-Lübbecke</w:t>
            </w:r>
          </w:p>
        </w:tc>
      </w:tr>
      <w:tr w:rsidR="00D55BFF" w:rsidRPr="00300C86" w:rsidTr="00CB634A">
        <w:tc>
          <w:tcPr>
            <w:tcW w:w="5000" w:type="pct"/>
            <w:gridSpan w:val="6"/>
            <w:vAlign w:val="bottom"/>
          </w:tcPr>
          <w:p w:rsidR="00D55BFF" w:rsidRDefault="00D55BFF" w:rsidP="00AF28C1">
            <w:pPr>
              <w:spacing w:before="120"/>
            </w:pPr>
            <w:r w:rsidRPr="002A74F6">
              <w:rPr>
                <w:sz w:val="24"/>
              </w:rPr>
              <w:t>Meine Bankverbindung (</w:t>
            </w:r>
            <w:proofErr w:type="spellStart"/>
            <w:r w:rsidRPr="002A74F6">
              <w:rPr>
                <w:sz w:val="24"/>
              </w:rPr>
              <w:t>Банківські</w:t>
            </w:r>
            <w:proofErr w:type="spellEnd"/>
            <w:r w:rsidRPr="002A74F6">
              <w:rPr>
                <w:sz w:val="24"/>
              </w:rPr>
              <w:t xml:space="preserve"> </w:t>
            </w:r>
            <w:proofErr w:type="spellStart"/>
            <w:r w:rsidRPr="002A74F6">
              <w:rPr>
                <w:sz w:val="24"/>
              </w:rPr>
              <w:t>реквізити</w:t>
            </w:r>
            <w:proofErr w:type="spellEnd"/>
            <w:r w:rsidRPr="002A74F6">
              <w:rPr>
                <w:sz w:val="24"/>
              </w:rPr>
              <w:t>):</w:t>
            </w:r>
          </w:p>
        </w:tc>
      </w:tr>
      <w:tr w:rsidR="00D55BFF" w:rsidRPr="00300C86" w:rsidTr="00CB634A">
        <w:tc>
          <w:tcPr>
            <w:tcW w:w="5000" w:type="pct"/>
            <w:gridSpan w:val="6"/>
            <w:vAlign w:val="bottom"/>
          </w:tcPr>
          <w:tbl>
            <w:tblPr>
              <w:tblStyle w:val="Tabellenraster"/>
              <w:tblW w:w="7261" w:type="dxa"/>
              <w:tblLook w:val="04A0" w:firstRow="1" w:lastRow="0" w:firstColumn="1" w:lastColumn="0" w:noHBand="0" w:noVBand="1"/>
            </w:tblPr>
            <w:tblGrid>
              <w:gridCol w:w="525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358"/>
              <w:gridCol w:w="292"/>
            </w:tblGrid>
            <w:tr w:rsidR="00D55BFF" w:rsidTr="002A74F6">
              <w:tc>
                <w:tcPr>
                  <w:tcW w:w="525" w:type="dxa"/>
                </w:tcPr>
                <w:p w:rsidR="00D55BFF" w:rsidRDefault="00D55BFF" w:rsidP="002A74F6">
                  <w:pPr>
                    <w:spacing w:before="40" w:after="40"/>
                  </w:pPr>
                  <w:r>
                    <w:t>DE</w:t>
                  </w: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358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  <w:tc>
                <w:tcPr>
                  <w:tcW w:w="292" w:type="dxa"/>
                </w:tcPr>
                <w:p w:rsidR="00D55BFF" w:rsidRDefault="00D55BFF" w:rsidP="002A74F6">
                  <w:pPr>
                    <w:spacing w:before="40" w:after="40"/>
                  </w:pPr>
                </w:p>
              </w:tc>
            </w:tr>
          </w:tbl>
          <w:p w:rsidR="00D55BFF" w:rsidRPr="003A4871" w:rsidRDefault="00D55BFF" w:rsidP="00AF28C1">
            <w:pPr>
              <w:spacing w:before="120"/>
            </w:pPr>
          </w:p>
        </w:tc>
      </w:tr>
      <w:tr w:rsidR="00FE30E9" w:rsidRPr="00FE30E9" w:rsidTr="00CB634A">
        <w:tc>
          <w:tcPr>
            <w:tcW w:w="5000" w:type="pct"/>
            <w:gridSpan w:val="6"/>
            <w:vAlign w:val="bottom"/>
          </w:tcPr>
          <w:p w:rsidR="00D55BFF" w:rsidRPr="00FE30E9" w:rsidRDefault="00D55BFF" w:rsidP="000D3624">
            <w:pPr>
              <w:rPr>
                <w:color w:val="FF0000"/>
              </w:rPr>
            </w:pPr>
          </w:p>
          <w:p w:rsidR="00D55BFF" w:rsidRPr="003573DE" w:rsidRDefault="00FE30E9" w:rsidP="000D3624">
            <w:r w:rsidRPr="003573DE">
              <w:t>Bitte reichen Sie eine Kopie Ihres ukrainischen Ausweisdokumentes hier ein!</w:t>
            </w:r>
          </w:p>
          <w:p w:rsidR="003573DE" w:rsidRPr="003573DE" w:rsidRDefault="003573DE" w:rsidP="000D3624">
            <w:pPr>
              <w:rPr>
                <w:b/>
              </w:rPr>
            </w:pPr>
            <w:proofErr w:type="spellStart"/>
            <w:r w:rsidRPr="003573DE">
              <w:rPr>
                <w:b/>
              </w:rPr>
              <w:t>Тут</w:t>
            </w:r>
            <w:proofErr w:type="spellEnd"/>
            <w:r w:rsidRPr="003573DE">
              <w:rPr>
                <w:b/>
              </w:rPr>
              <w:t xml:space="preserve"> </w:t>
            </w:r>
            <w:proofErr w:type="spellStart"/>
            <w:r w:rsidRPr="003573DE">
              <w:rPr>
                <w:b/>
              </w:rPr>
              <w:t>надішліть</w:t>
            </w:r>
            <w:proofErr w:type="spellEnd"/>
            <w:r w:rsidRPr="003573DE">
              <w:rPr>
                <w:b/>
              </w:rPr>
              <w:t xml:space="preserve"> </w:t>
            </w:r>
            <w:proofErr w:type="spellStart"/>
            <w:r w:rsidRPr="003573DE">
              <w:rPr>
                <w:b/>
              </w:rPr>
              <w:t>копію</w:t>
            </w:r>
            <w:proofErr w:type="spellEnd"/>
            <w:r w:rsidRPr="003573DE">
              <w:rPr>
                <w:b/>
              </w:rPr>
              <w:t xml:space="preserve"> </w:t>
            </w:r>
            <w:proofErr w:type="spellStart"/>
            <w:r w:rsidRPr="003573DE">
              <w:rPr>
                <w:b/>
              </w:rPr>
              <w:t>своего</w:t>
            </w:r>
            <w:proofErr w:type="spellEnd"/>
            <w:r w:rsidRPr="003573DE">
              <w:rPr>
                <w:b/>
              </w:rPr>
              <w:t xml:space="preserve"> </w:t>
            </w:r>
            <w:proofErr w:type="spellStart"/>
            <w:r w:rsidRPr="003573DE">
              <w:rPr>
                <w:b/>
              </w:rPr>
              <w:t>украінського</w:t>
            </w:r>
            <w:proofErr w:type="spellEnd"/>
            <w:r w:rsidRPr="003573DE">
              <w:rPr>
                <w:b/>
              </w:rPr>
              <w:t xml:space="preserve"> </w:t>
            </w:r>
            <w:proofErr w:type="spellStart"/>
            <w:r w:rsidRPr="003573DE">
              <w:rPr>
                <w:b/>
              </w:rPr>
              <w:t>посвідчення</w:t>
            </w:r>
            <w:proofErr w:type="spellEnd"/>
            <w:r w:rsidRPr="003573DE">
              <w:rPr>
                <w:b/>
              </w:rPr>
              <w:t xml:space="preserve"> </w:t>
            </w:r>
            <w:proofErr w:type="spellStart"/>
            <w:r w:rsidRPr="003573DE">
              <w:rPr>
                <w:b/>
              </w:rPr>
              <w:t>особи</w:t>
            </w:r>
            <w:proofErr w:type="spellEnd"/>
            <w:r w:rsidRPr="003573DE">
              <w:rPr>
                <w:b/>
              </w:rPr>
              <w:t>.</w:t>
            </w:r>
          </w:p>
          <w:p w:rsidR="00FE30E9" w:rsidRPr="00FE30E9" w:rsidRDefault="00FE30E9" w:rsidP="000D3624">
            <w:pPr>
              <w:rPr>
                <w:color w:val="FF0000"/>
              </w:rPr>
            </w:pPr>
          </w:p>
        </w:tc>
      </w:tr>
      <w:tr w:rsidR="00D55BFF" w:rsidRPr="00300C86" w:rsidTr="00CB634A">
        <w:tc>
          <w:tcPr>
            <w:tcW w:w="5000" w:type="pct"/>
            <w:gridSpan w:val="6"/>
            <w:shd w:val="clear" w:color="auto" w:fill="E0E0E0" w:themeFill="accent6" w:themeFillTint="33"/>
          </w:tcPr>
          <w:p w:rsidR="00D55BFF" w:rsidRPr="00625145" w:rsidRDefault="00D55BFF" w:rsidP="00393795">
            <w:pPr>
              <w:pStyle w:val="berschrift1"/>
              <w:outlineLvl w:val="0"/>
              <w:rPr>
                <w:color w:val="000000" w:themeColor="text1"/>
              </w:rPr>
            </w:pPr>
            <w:r w:rsidRPr="00625145">
              <w:rPr>
                <w:color w:val="000000" w:themeColor="text1"/>
              </w:rPr>
              <w:t>Kranken- und Pflegeve</w:t>
            </w:r>
            <w:r w:rsidR="00393795">
              <w:rPr>
                <w:color w:val="000000" w:themeColor="text1"/>
              </w:rPr>
              <w:t xml:space="preserve">rsicherung  </w:t>
            </w:r>
            <w:proofErr w:type="spellStart"/>
            <w:r w:rsidR="00393795">
              <w:rPr>
                <w:color w:val="000000" w:themeColor="text1"/>
              </w:rPr>
              <w:t>Медичне</w:t>
            </w:r>
            <w:proofErr w:type="spellEnd"/>
            <w:r w:rsidR="00393795">
              <w:rPr>
                <w:color w:val="000000" w:themeColor="text1"/>
              </w:rPr>
              <w:t xml:space="preserve"> </w:t>
            </w:r>
            <w:proofErr w:type="spellStart"/>
            <w:r w:rsidR="00393795">
              <w:rPr>
                <w:color w:val="000000" w:themeColor="text1"/>
              </w:rPr>
              <w:t>страхування</w:t>
            </w:r>
            <w:proofErr w:type="spellEnd"/>
            <w:r w:rsidR="00393795">
              <w:rPr>
                <w:color w:val="000000" w:themeColor="text1"/>
              </w:rPr>
              <w:t xml:space="preserve"> </w:t>
            </w:r>
            <w:proofErr w:type="spellStart"/>
            <w:r w:rsidR="00393795" w:rsidRPr="00393795">
              <w:rPr>
                <w:color w:val="000000" w:themeColor="text1"/>
              </w:rPr>
              <w:t>та</w:t>
            </w:r>
            <w:proofErr w:type="spellEnd"/>
            <w:r w:rsidR="00393795" w:rsidRPr="00393795">
              <w:rPr>
                <w:color w:val="000000" w:themeColor="text1"/>
              </w:rPr>
              <w:t xml:space="preserve"> </w:t>
            </w:r>
            <w:proofErr w:type="spellStart"/>
            <w:r w:rsidRPr="00625145">
              <w:rPr>
                <w:color w:val="000000" w:themeColor="text1"/>
              </w:rPr>
              <w:t>Страхування</w:t>
            </w:r>
            <w:proofErr w:type="spellEnd"/>
            <w:r w:rsidRPr="00625145">
              <w:rPr>
                <w:color w:val="000000" w:themeColor="text1"/>
              </w:rPr>
              <w:t xml:space="preserve"> </w:t>
            </w:r>
            <w:proofErr w:type="spellStart"/>
            <w:r w:rsidRPr="00625145">
              <w:rPr>
                <w:color w:val="000000" w:themeColor="text1"/>
              </w:rPr>
              <w:t>по</w:t>
            </w:r>
            <w:proofErr w:type="spellEnd"/>
            <w:r w:rsidRPr="00625145">
              <w:rPr>
                <w:color w:val="000000" w:themeColor="text1"/>
              </w:rPr>
              <w:t xml:space="preserve"> </w:t>
            </w:r>
            <w:proofErr w:type="spellStart"/>
            <w:r w:rsidRPr="00625145">
              <w:rPr>
                <w:color w:val="000000" w:themeColor="text1"/>
              </w:rPr>
              <w:t>догляду</w:t>
            </w:r>
            <w:proofErr w:type="spellEnd"/>
          </w:p>
        </w:tc>
      </w:tr>
      <w:tr w:rsidR="00D55BFF" w:rsidRPr="00300C86" w:rsidTr="00CB634A">
        <w:tc>
          <w:tcPr>
            <w:tcW w:w="5000" w:type="pct"/>
            <w:gridSpan w:val="6"/>
            <w:vAlign w:val="bottom"/>
          </w:tcPr>
          <w:p w:rsidR="00BB162C" w:rsidRPr="00752D62" w:rsidRDefault="007278F6" w:rsidP="007F7B5D">
            <w:pPr>
              <w:spacing w:before="120"/>
              <w:rPr>
                <w:sz w:val="22"/>
              </w:rPr>
            </w:pPr>
            <w:r w:rsidRPr="007278F6">
              <w:rPr>
                <w:b/>
                <w:sz w:val="32"/>
              </w:rPr>
              <w:sym w:font="Symbol" w:char="F0FF"/>
            </w:r>
            <w:r>
              <w:rPr>
                <w:b/>
                <w:sz w:val="32"/>
              </w:rPr>
              <w:t xml:space="preserve"> </w:t>
            </w:r>
            <w:r w:rsidR="00BB162C" w:rsidRPr="007278F6">
              <w:rPr>
                <w:b/>
                <w:sz w:val="22"/>
              </w:rPr>
              <w:t>Ich bin damit einverstanden, dass die Anmeldung zu einer Krankenversicherung zentral durch das Jobcenter erfolgt.</w:t>
            </w:r>
            <w:r w:rsidR="00BB162C" w:rsidRPr="00752D62">
              <w:rPr>
                <w:sz w:val="22"/>
              </w:rPr>
              <w:t xml:space="preserve"> </w:t>
            </w:r>
            <w:r w:rsidR="00300C86">
              <w:rPr>
                <w:sz w:val="22"/>
              </w:rPr>
              <w:t>  (</w:t>
            </w:r>
            <w:r w:rsidRPr="00D97A5B">
              <w:rPr>
                <w:b/>
                <w:sz w:val="22"/>
              </w:rPr>
              <w:t xml:space="preserve">Я </w:t>
            </w:r>
            <w:proofErr w:type="spellStart"/>
            <w:r w:rsidRPr="00D97A5B">
              <w:rPr>
                <w:b/>
                <w:sz w:val="22"/>
              </w:rPr>
              <w:t>згоден</w:t>
            </w:r>
            <w:proofErr w:type="spellEnd"/>
            <w:r w:rsidRPr="00D97A5B">
              <w:rPr>
                <w:b/>
                <w:sz w:val="22"/>
              </w:rPr>
              <w:t xml:space="preserve">, </w:t>
            </w:r>
            <w:proofErr w:type="spellStart"/>
            <w:r w:rsidRPr="00D97A5B">
              <w:rPr>
                <w:b/>
                <w:sz w:val="22"/>
              </w:rPr>
              <w:t>що</w:t>
            </w:r>
            <w:proofErr w:type="spellEnd"/>
            <w:r w:rsidRPr="00D97A5B">
              <w:rPr>
                <w:b/>
                <w:sz w:val="22"/>
              </w:rPr>
              <w:t xml:space="preserve"> </w:t>
            </w:r>
            <w:proofErr w:type="spellStart"/>
            <w:r w:rsidRPr="00D97A5B">
              <w:rPr>
                <w:b/>
                <w:sz w:val="22"/>
              </w:rPr>
              <w:t>реєстрація</w:t>
            </w:r>
            <w:proofErr w:type="spellEnd"/>
            <w:r w:rsidRPr="00D97A5B">
              <w:rPr>
                <w:b/>
                <w:sz w:val="22"/>
              </w:rPr>
              <w:t xml:space="preserve"> </w:t>
            </w:r>
            <w:proofErr w:type="spellStart"/>
            <w:r w:rsidRPr="00D97A5B">
              <w:rPr>
                <w:b/>
                <w:sz w:val="22"/>
              </w:rPr>
              <w:t>на</w:t>
            </w:r>
            <w:proofErr w:type="spellEnd"/>
            <w:r w:rsidRPr="00D97A5B">
              <w:rPr>
                <w:b/>
                <w:sz w:val="22"/>
              </w:rPr>
              <w:t xml:space="preserve"> </w:t>
            </w:r>
            <w:proofErr w:type="spellStart"/>
            <w:r w:rsidRPr="00D97A5B">
              <w:rPr>
                <w:b/>
                <w:sz w:val="22"/>
              </w:rPr>
              <w:t>медичне</w:t>
            </w:r>
            <w:proofErr w:type="spellEnd"/>
            <w:r w:rsidRPr="00D97A5B">
              <w:rPr>
                <w:b/>
                <w:sz w:val="22"/>
              </w:rPr>
              <w:t xml:space="preserve"> </w:t>
            </w:r>
            <w:proofErr w:type="spellStart"/>
            <w:r w:rsidRPr="00D97A5B">
              <w:rPr>
                <w:b/>
                <w:sz w:val="22"/>
              </w:rPr>
              <w:t>страхування</w:t>
            </w:r>
            <w:proofErr w:type="spellEnd"/>
            <w:r w:rsidRPr="00D97A5B">
              <w:rPr>
                <w:b/>
                <w:sz w:val="22"/>
              </w:rPr>
              <w:t xml:space="preserve"> </w:t>
            </w:r>
            <w:proofErr w:type="spellStart"/>
            <w:r w:rsidRPr="00D97A5B">
              <w:rPr>
                <w:b/>
                <w:sz w:val="22"/>
              </w:rPr>
              <w:t>здійсниться</w:t>
            </w:r>
            <w:proofErr w:type="spellEnd"/>
            <w:r w:rsidRPr="00D97A5B">
              <w:rPr>
                <w:b/>
                <w:sz w:val="22"/>
              </w:rPr>
              <w:t xml:space="preserve"> </w:t>
            </w:r>
            <w:proofErr w:type="spellStart"/>
            <w:r w:rsidRPr="00D97A5B">
              <w:rPr>
                <w:b/>
                <w:sz w:val="22"/>
              </w:rPr>
              <w:t>централізовано</w:t>
            </w:r>
            <w:proofErr w:type="spellEnd"/>
            <w:r w:rsidR="00300C86">
              <w:rPr>
                <w:b/>
                <w:sz w:val="22"/>
              </w:rPr>
              <w:t>,</w:t>
            </w:r>
            <w:r w:rsidRPr="00D97A5B">
              <w:rPr>
                <w:b/>
                <w:sz w:val="22"/>
              </w:rPr>
              <w:t xml:space="preserve"> </w:t>
            </w:r>
            <w:proofErr w:type="spellStart"/>
            <w:r w:rsidRPr="00D97A5B">
              <w:rPr>
                <w:b/>
                <w:sz w:val="22"/>
              </w:rPr>
              <w:t>через</w:t>
            </w:r>
            <w:proofErr w:type="spellEnd"/>
            <w:r w:rsidRPr="00D97A5B">
              <w:rPr>
                <w:b/>
                <w:sz w:val="22"/>
              </w:rPr>
              <w:t xml:space="preserve"> </w:t>
            </w:r>
            <w:proofErr w:type="spellStart"/>
            <w:r w:rsidR="00E62F18" w:rsidRPr="00E62F18">
              <w:rPr>
                <w:b/>
                <w:sz w:val="22"/>
              </w:rPr>
              <w:t>Центр</w:t>
            </w:r>
            <w:proofErr w:type="spellEnd"/>
            <w:r w:rsidRPr="00D97A5B">
              <w:rPr>
                <w:b/>
                <w:sz w:val="22"/>
              </w:rPr>
              <w:t xml:space="preserve"> </w:t>
            </w:r>
            <w:proofErr w:type="spellStart"/>
            <w:r w:rsidRPr="00D97A5B">
              <w:rPr>
                <w:b/>
                <w:sz w:val="22"/>
              </w:rPr>
              <w:t>зайнятості</w:t>
            </w:r>
            <w:proofErr w:type="spellEnd"/>
            <w:r w:rsidRPr="00D97A5B">
              <w:rPr>
                <w:b/>
                <w:sz w:val="22"/>
              </w:rPr>
              <w:t>.</w:t>
            </w:r>
            <w:r>
              <w:rPr>
                <w:b/>
                <w:sz w:val="22"/>
              </w:rPr>
              <w:t>)</w:t>
            </w:r>
            <w:r>
              <w:rPr>
                <w:sz w:val="22"/>
              </w:rPr>
              <w:t xml:space="preserve"> </w:t>
            </w:r>
          </w:p>
          <w:p w:rsidR="00752D62" w:rsidRDefault="00BB162C" w:rsidP="007F7B5D">
            <w:pPr>
              <w:spacing w:before="120"/>
              <w:rPr>
                <w:sz w:val="22"/>
              </w:rPr>
            </w:pPr>
            <w:r w:rsidRPr="00752D62">
              <w:rPr>
                <w:sz w:val="22"/>
              </w:rPr>
              <w:t xml:space="preserve">Sollten Sie mit dem oben genannten nicht einverstanden sein </w:t>
            </w:r>
            <w:r w:rsidR="00D55BFF" w:rsidRPr="00752D62">
              <w:rPr>
                <w:sz w:val="22"/>
              </w:rPr>
              <w:t xml:space="preserve">stellen Sie </w:t>
            </w:r>
            <w:r w:rsidRPr="00752D62">
              <w:rPr>
                <w:sz w:val="22"/>
              </w:rPr>
              <w:t xml:space="preserve">bitte selbstständig </w:t>
            </w:r>
            <w:r w:rsidR="00D55BFF" w:rsidRPr="00752D62">
              <w:rPr>
                <w:sz w:val="22"/>
              </w:rPr>
              <w:t>einen Antrag bei einer Krankenkasse Ihrer Wahl und legen Sie eine Mitgliedsbescheinigung oder einen anderweitigen aktuellen Nachweis der Krankenkasse über Ihre Versicherung vor</w:t>
            </w:r>
            <w:r w:rsidR="00D55BFF" w:rsidRPr="008C2737">
              <w:rPr>
                <w:sz w:val="22"/>
              </w:rPr>
              <w:t xml:space="preserve">. </w:t>
            </w:r>
          </w:p>
          <w:p w:rsidR="00D55BFF" w:rsidRDefault="00D55BFF" w:rsidP="007F7B5D">
            <w:pPr>
              <w:spacing w:before="120"/>
              <w:rPr>
                <w:sz w:val="22"/>
              </w:rPr>
            </w:pPr>
            <w:r w:rsidRPr="008C2737">
              <w:rPr>
                <w:sz w:val="22"/>
              </w:rPr>
              <w:t>Ersatzweise können Sie auch Ihre gültige elektronische Gesundheitskarte vorlegen, diese wird nicht zur Akte genommen.</w:t>
            </w:r>
          </w:p>
          <w:p w:rsidR="00752D62" w:rsidRPr="008C2737" w:rsidRDefault="00752D62" w:rsidP="007F7B5D">
            <w:pPr>
              <w:spacing w:before="120"/>
              <w:rPr>
                <w:sz w:val="22"/>
              </w:rPr>
            </w:pPr>
            <w:proofErr w:type="spellStart"/>
            <w:r w:rsidRPr="00752D62">
              <w:rPr>
                <w:sz w:val="22"/>
              </w:rPr>
              <w:t>Якщо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ви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не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згодні</w:t>
            </w:r>
            <w:proofErr w:type="spellEnd"/>
            <w:r w:rsidRPr="00752D62">
              <w:rPr>
                <w:sz w:val="22"/>
              </w:rPr>
              <w:t xml:space="preserve"> з </w:t>
            </w:r>
            <w:proofErr w:type="spellStart"/>
            <w:r w:rsidRPr="00752D62">
              <w:rPr>
                <w:sz w:val="22"/>
              </w:rPr>
              <w:t>наведеним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вище</w:t>
            </w:r>
            <w:proofErr w:type="spellEnd"/>
            <w:r w:rsidR="00D97A5B">
              <w:rPr>
                <w:sz w:val="22"/>
              </w:rPr>
              <w:t>,</w:t>
            </w:r>
            <w:r w:rsidRPr="00752D62">
              <w:rPr>
                <w:sz w:val="22"/>
              </w:rPr>
              <w:t xml:space="preserve"> </w:t>
            </w:r>
            <w:proofErr w:type="spellStart"/>
            <w:r w:rsidR="00DF738D">
              <w:rPr>
                <w:sz w:val="22"/>
              </w:rPr>
              <w:t>т</w:t>
            </w:r>
            <w:r w:rsidR="00DF738D" w:rsidRPr="00D97A5B">
              <w:rPr>
                <w:sz w:val="22"/>
              </w:rPr>
              <w:t>о</w:t>
            </w:r>
            <w:r w:rsidR="00DF738D" w:rsidRPr="00752D62">
              <w:rPr>
                <w:sz w:val="22"/>
              </w:rPr>
              <w:t>д</w:t>
            </w:r>
            <w:r w:rsidR="00DF738D">
              <w:rPr>
                <w:sz w:val="22"/>
              </w:rPr>
              <w:t>і</w:t>
            </w:r>
            <w:proofErr w:type="spellEnd"/>
            <w:r w:rsidR="00DF738D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будь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ласка</w:t>
            </w:r>
            <w:proofErr w:type="spellEnd"/>
            <w:r w:rsidRPr="00752D62">
              <w:rPr>
                <w:sz w:val="22"/>
              </w:rPr>
              <w:t xml:space="preserve">, </w:t>
            </w:r>
            <w:proofErr w:type="spellStart"/>
            <w:r w:rsidRPr="00752D62">
              <w:rPr>
                <w:sz w:val="22"/>
              </w:rPr>
              <w:t>подайте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заявку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до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вибраної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вами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медичної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страхової</w:t>
            </w:r>
            <w:proofErr w:type="spellEnd"/>
            <w:r w:rsidRPr="00752D62">
              <w:rPr>
                <w:sz w:val="22"/>
              </w:rPr>
              <w:t xml:space="preserve"> </w:t>
            </w:r>
            <w:proofErr w:type="spellStart"/>
            <w:r w:rsidRPr="00752D62">
              <w:rPr>
                <w:sz w:val="22"/>
              </w:rPr>
              <w:t>компанії</w:t>
            </w:r>
            <w:proofErr w:type="spellEnd"/>
            <w:r>
              <w:rPr>
                <w:sz w:val="22"/>
              </w:rPr>
              <w:t xml:space="preserve"> (</w:t>
            </w:r>
            <w:proofErr w:type="spellStart"/>
            <w:r>
              <w:rPr>
                <w:sz w:val="22"/>
              </w:rPr>
              <w:t>кас</w:t>
            </w:r>
            <w:r w:rsidRPr="00752D62">
              <w:rPr>
                <w:sz w:val="22"/>
              </w:rPr>
              <w:t>и</w:t>
            </w:r>
            <w:proofErr w:type="spellEnd"/>
            <w:r>
              <w:rPr>
                <w:sz w:val="22"/>
              </w:rPr>
              <w:t>)</w:t>
            </w:r>
            <w:r w:rsidR="00D97A5B">
              <w:rPr>
                <w:sz w:val="22"/>
              </w:rPr>
              <w:t xml:space="preserve"> </w:t>
            </w:r>
            <w:proofErr w:type="spellStart"/>
            <w:r w:rsidR="00D97A5B" w:rsidRPr="00D97A5B">
              <w:rPr>
                <w:sz w:val="22"/>
              </w:rPr>
              <w:t>самостійно</w:t>
            </w:r>
            <w:proofErr w:type="spellEnd"/>
            <w:r w:rsidR="00D97A5B">
              <w:rPr>
                <w:sz w:val="22"/>
              </w:rPr>
              <w:t>.</w:t>
            </w:r>
          </w:p>
          <w:p w:rsidR="00D55BFF" w:rsidRPr="008C2737" w:rsidRDefault="003B034D" w:rsidP="008C2737">
            <w:pPr>
              <w:spacing w:before="120"/>
              <w:rPr>
                <w:sz w:val="22"/>
              </w:rPr>
            </w:pPr>
            <w:proofErr w:type="spellStart"/>
            <w:r w:rsidRPr="003B034D">
              <w:rPr>
                <w:sz w:val="22"/>
              </w:rPr>
              <w:t>Після</w:t>
            </w:r>
            <w:proofErr w:type="spellEnd"/>
            <w:r w:rsidRPr="003B034D">
              <w:rPr>
                <w:sz w:val="22"/>
              </w:rPr>
              <w:t xml:space="preserve"> </w:t>
            </w:r>
            <w:proofErr w:type="spellStart"/>
            <w:r w:rsidRPr="003B034D">
              <w:rPr>
                <w:sz w:val="22"/>
              </w:rPr>
              <w:t>отримання</w:t>
            </w:r>
            <w:proofErr w:type="spellEnd"/>
            <w:r w:rsidRPr="003B034D">
              <w:rPr>
                <w:sz w:val="22"/>
              </w:rPr>
              <w:t xml:space="preserve"> </w:t>
            </w:r>
            <w:proofErr w:type="spellStart"/>
            <w:r w:rsidR="00C9148C">
              <w:rPr>
                <w:sz w:val="22"/>
              </w:rPr>
              <w:t>свідоцтв</w:t>
            </w:r>
            <w:r w:rsidR="00C9148C" w:rsidRPr="008C2737">
              <w:rPr>
                <w:sz w:val="22"/>
              </w:rPr>
              <w:t>а</w:t>
            </w:r>
            <w:proofErr w:type="spellEnd"/>
            <w:r w:rsidR="00D55BFF" w:rsidRPr="008C2737">
              <w:rPr>
                <w:sz w:val="22"/>
              </w:rPr>
              <w:t xml:space="preserve"> </w:t>
            </w:r>
            <w:r w:rsidR="00D97A5B">
              <w:rPr>
                <w:sz w:val="22"/>
              </w:rPr>
              <w:t>„</w:t>
            </w:r>
            <w:proofErr w:type="spellStart"/>
            <w:r w:rsidR="00C9148C" w:rsidRPr="008C2737">
              <w:rPr>
                <w:sz w:val="22"/>
              </w:rPr>
              <w:t>про</w:t>
            </w:r>
            <w:proofErr w:type="spellEnd"/>
            <w:r w:rsidR="00C9148C" w:rsidRPr="00C9148C">
              <w:rPr>
                <w:sz w:val="22"/>
              </w:rPr>
              <w:t xml:space="preserve"> </w:t>
            </w:r>
            <w:proofErr w:type="spellStart"/>
            <w:r w:rsidR="00C9148C" w:rsidRPr="00C9148C">
              <w:rPr>
                <w:sz w:val="22"/>
              </w:rPr>
              <w:t>страхування</w:t>
            </w:r>
            <w:proofErr w:type="spellEnd"/>
            <w:r w:rsidR="00D97A5B">
              <w:rPr>
                <w:sz w:val="22"/>
              </w:rPr>
              <w:t>“</w:t>
            </w:r>
            <w:r w:rsidR="00D55BFF" w:rsidRPr="008C2737">
              <w:rPr>
                <w:sz w:val="22"/>
              </w:rPr>
              <w:t xml:space="preserve"> </w:t>
            </w:r>
            <w:proofErr w:type="spellStart"/>
            <w:r w:rsidR="00D55BFF" w:rsidRPr="008C2737">
              <w:rPr>
                <w:sz w:val="22"/>
              </w:rPr>
              <w:t>або</w:t>
            </w:r>
            <w:proofErr w:type="spellEnd"/>
            <w:r w:rsidR="00D55BFF" w:rsidRPr="008C2737">
              <w:rPr>
                <w:sz w:val="22"/>
              </w:rPr>
              <w:t xml:space="preserve"> </w:t>
            </w:r>
            <w:proofErr w:type="spellStart"/>
            <w:r w:rsidR="00C9148C" w:rsidRPr="00752D62">
              <w:rPr>
                <w:sz w:val="22"/>
              </w:rPr>
              <w:t>іншого</w:t>
            </w:r>
            <w:proofErr w:type="spellEnd"/>
            <w:r w:rsidR="00C9148C" w:rsidRPr="00752D62">
              <w:rPr>
                <w:sz w:val="22"/>
              </w:rPr>
              <w:t xml:space="preserve"> </w:t>
            </w:r>
            <w:proofErr w:type="spellStart"/>
            <w:r w:rsidR="00C9148C" w:rsidRPr="00752D62">
              <w:rPr>
                <w:sz w:val="22"/>
              </w:rPr>
              <w:t>документ</w:t>
            </w:r>
            <w:r w:rsidR="00D97A5B" w:rsidRPr="00C9148C">
              <w:rPr>
                <w:sz w:val="22"/>
              </w:rPr>
              <w:t>а</w:t>
            </w:r>
            <w:proofErr w:type="spellEnd"/>
            <w:r w:rsidR="00D97A5B">
              <w:rPr>
                <w:sz w:val="22"/>
              </w:rPr>
              <w:t xml:space="preserve"> „</w:t>
            </w:r>
            <w:proofErr w:type="spellStart"/>
            <w:r w:rsidR="00D97A5B" w:rsidRPr="008C2737">
              <w:rPr>
                <w:sz w:val="22"/>
              </w:rPr>
              <w:t>про</w:t>
            </w:r>
            <w:proofErr w:type="spellEnd"/>
            <w:r w:rsidR="00D97A5B" w:rsidRPr="00C9148C">
              <w:rPr>
                <w:sz w:val="22"/>
              </w:rPr>
              <w:t xml:space="preserve"> </w:t>
            </w:r>
            <w:proofErr w:type="spellStart"/>
            <w:r w:rsidR="00D97A5B" w:rsidRPr="00C9148C">
              <w:rPr>
                <w:sz w:val="22"/>
              </w:rPr>
              <w:t>страхування</w:t>
            </w:r>
            <w:proofErr w:type="spellEnd"/>
            <w:r w:rsidR="00E62F18">
              <w:rPr>
                <w:sz w:val="22"/>
              </w:rPr>
              <w:t>“ у</w:t>
            </w:r>
            <w:r w:rsidR="00D97A5B">
              <w:rPr>
                <w:sz w:val="22"/>
              </w:rPr>
              <w:t xml:space="preserve"> </w:t>
            </w:r>
            <w:proofErr w:type="spellStart"/>
            <w:r w:rsidR="00D97A5B">
              <w:rPr>
                <w:sz w:val="22"/>
              </w:rPr>
              <w:t>страхов</w:t>
            </w:r>
            <w:r w:rsidR="00D97A5B" w:rsidRPr="003B034D">
              <w:rPr>
                <w:sz w:val="22"/>
              </w:rPr>
              <w:t>ій</w:t>
            </w:r>
            <w:proofErr w:type="spellEnd"/>
            <w:r w:rsidR="00D97A5B"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компанії</w:t>
            </w:r>
            <w:proofErr w:type="spellEnd"/>
            <w:r>
              <w:rPr>
                <w:sz w:val="22"/>
              </w:rPr>
              <w:t xml:space="preserve"> (</w:t>
            </w:r>
            <w:proofErr w:type="spellStart"/>
            <w:r>
              <w:rPr>
                <w:sz w:val="22"/>
              </w:rPr>
              <w:t>касі</w:t>
            </w:r>
            <w:proofErr w:type="spellEnd"/>
            <w:r>
              <w:rPr>
                <w:sz w:val="22"/>
              </w:rPr>
              <w:t>)</w:t>
            </w:r>
            <w:r w:rsidR="00C9148C">
              <w:rPr>
                <w:sz w:val="22"/>
              </w:rPr>
              <w:t>,</w:t>
            </w:r>
            <w:r>
              <w:rPr>
                <w:sz w:val="22"/>
              </w:rPr>
              <w:t xml:space="preserve"> </w:t>
            </w:r>
            <w:proofErr w:type="spellStart"/>
            <w:r w:rsidRPr="003B034D">
              <w:rPr>
                <w:sz w:val="22"/>
              </w:rPr>
              <w:t>надішліть</w:t>
            </w:r>
            <w:proofErr w:type="spellEnd"/>
            <w:r w:rsidR="00D97A5B">
              <w:rPr>
                <w:sz w:val="22"/>
              </w:rPr>
              <w:t xml:space="preserve"> (</w:t>
            </w:r>
            <w:proofErr w:type="spellStart"/>
            <w:r w:rsidR="00D97A5B" w:rsidRPr="003B034D">
              <w:rPr>
                <w:sz w:val="22"/>
              </w:rPr>
              <w:t>на</w:t>
            </w:r>
            <w:r w:rsidR="00D97A5B" w:rsidRPr="00D97A5B">
              <w:rPr>
                <w:sz w:val="22"/>
              </w:rPr>
              <w:t>да</w:t>
            </w:r>
            <w:r w:rsidR="00D97A5B" w:rsidRPr="003B034D">
              <w:rPr>
                <w:sz w:val="22"/>
              </w:rPr>
              <w:t>й</w:t>
            </w:r>
            <w:r w:rsidR="00D97A5B" w:rsidRPr="00D97A5B">
              <w:rPr>
                <w:sz w:val="22"/>
              </w:rPr>
              <w:t>т</w:t>
            </w:r>
            <w:r w:rsidR="00D97A5B" w:rsidRPr="00752D62">
              <w:rPr>
                <w:sz w:val="22"/>
              </w:rPr>
              <w:t>е</w:t>
            </w:r>
            <w:proofErr w:type="spellEnd"/>
            <w:r w:rsidR="00D97A5B">
              <w:rPr>
                <w:sz w:val="22"/>
              </w:rPr>
              <w:t>)</w:t>
            </w:r>
            <w:r w:rsidRPr="003B034D">
              <w:rPr>
                <w:sz w:val="22"/>
              </w:rPr>
              <w:t xml:space="preserve"> </w:t>
            </w:r>
            <w:proofErr w:type="spellStart"/>
            <w:r w:rsidRPr="003B034D">
              <w:rPr>
                <w:sz w:val="22"/>
              </w:rPr>
              <w:t>нам</w:t>
            </w:r>
            <w:proofErr w:type="spellEnd"/>
            <w:r w:rsidRPr="003B034D">
              <w:rPr>
                <w:sz w:val="22"/>
              </w:rPr>
              <w:t xml:space="preserve"> </w:t>
            </w:r>
            <w:proofErr w:type="spellStart"/>
            <w:r w:rsidRPr="003B034D">
              <w:rPr>
                <w:sz w:val="22"/>
              </w:rPr>
              <w:t>його</w:t>
            </w:r>
            <w:proofErr w:type="spellEnd"/>
            <w:r w:rsidRPr="003B034D">
              <w:rPr>
                <w:sz w:val="22"/>
              </w:rPr>
              <w:t xml:space="preserve"> </w:t>
            </w:r>
            <w:proofErr w:type="spellStart"/>
            <w:r w:rsidRPr="003B034D">
              <w:rPr>
                <w:sz w:val="22"/>
              </w:rPr>
              <w:t>копію</w:t>
            </w:r>
            <w:proofErr w:type="spellEnd"/>
            <w:r w:rsidR="00323E3E">
              <w:rPr>
                <w:sz w:val="22"/>
              </w:rPr>
              <w:t>.</w:t>
            </w:r>
            <w:r w:rsidR="00C9148C">
              <w:rPr>
                <w:sz w:val="22"/>
              </w:rPr>
              <w:t xml:space="preserve"> </w:t>
            </w:r>
          </w:p>
          <w:p w:rsidR="00D55BFF" w:rsidRDefault="00D55BFF" w:rsidP="007F7B5D">
            <w:pPr>
              <w:spacing w:before="120"/>
              <w:rPr>
                <w:sz w:val="22"/>
              </w:rPr>
            </w:pPr>
            <w:proofErr w:type="spellStart"/>
            <w:r w:rsidRPr="008C2737">
              <w:rPr>
                <w:sz w:val="22"/>
              </w:rPr>
              <w:t>Крім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того</w:t>
            </w:r>
            <w:proofErr w:type="spellEnd"/>
            <w:r w:rsidRPr="008C2737">
              <w:rPr>
                <w:sz w:val="22"/>
              </w:rPr>
              <w:t xml:space="preserve">, </w:t>
            </w:r>
            <w:proofErr w:type="spellStart"/>
            <w:r w:rsidRPr="008C2737">
              <w:rPr>
                <w:sz w:val="22"/>
              </w:rPr>
              <w:t>ви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також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можете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пред’явити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свою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дійсну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електронну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медичну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картку</w:t>
            </w:r>
            <w:proofErr w:type="spellEnd"/>
            <w:r w:rsidR="00C9148C">
              <w:rPr>
                <w:sz w:val="22"/>
              </w:rPr>
              <w:t xml:space="preserve"> (</w:t>
            </w:r>
            <w:proofErr w:type="spellStart"/>
            <w:r w:rsidR="00C9148C" w:rsidRPr="00D97A5B">
              <w:rPr>
                <w:sz w:val="22"/>
                <w:u w:val="single"/>
              </w:rPr>
              <w:t>при</w:t>
            </w:r>
            <w:proofErr w:type="spellEnd"/>
            <w:r w:rsidR="00C9148C" w:rsidRPr="00D97A5B">
              <w:rPr>
                <w:sz w:val="22"/>
                <w:u w:val="single"/>
              </w:rPr>
              <w:t xml:space="preserve"> </w:t>
            </w:r>
            <w:proofErr w:type="spellStart"/>
            <w:r w:rsidR="00C9148C" w:rsidRPr="00D97A5B">
              <w:rPr>
                <w:sz w:val="22"/>
                <w:u w:val="single"/>
              </w:rPr>
              <w:t>наявності</w:t>
            </w:r>
            <w:proofErr w:type="spellEnd"/>
            <w:r w:rsidR="00C9148C">
              <w:rPr>
                <w:sz w:val="22"/>
              </w:rPr>
              <w:t>)</w:t>
            </w:r>
            <w:r w:rsidRPr="008C2737">
              <w:rPr>
                <w:sz w:val="22"/>
              </w:rPr>
              <w:t xml:space="preserve">, </w:t>
            </w:r>
            <w:proofErr w:type="spellStart"/>
            <w:r w:rsidRPr="008C2737">
              <w:rPr>
                <w:sz w:val="22"/>
              </w:rPr>
              <w:t>яка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не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буде</w:t>
            </w:r>
            <w:proofErr w:type="spellEnd"/>
            <w:r w:rsidRPr="008C2737">
              <w:rPr>
                <w:sz w:val="22"/>
              </w:rPr>
              <w:t xml:space="preserve"> </w:t>
            </w:r>
            <w:proofErr w:type="spellStart"/>
            <w:r w:rsidRPr="008C2737">
              <w:rPr>
                <w:sz w:val="22"/>
              </w:rPr>
              <w:t>зберігатися</w:t>
            </w:r>
            <w:proofErr w:type="spellEnd"/>
            <w:r w:rsidRPr="008C2737">
              <w:rPr>
                <w:sz w:val="22"/>
              </w:rPr>
              <w:t xml:space="preserve"> в </w:t>
            </w:r>
            <w:proofErr w:type="spellStart"/>
            <w:r w:rsidRPr="008C2737">
              <w:rPr>
                <w:sz w:val="22"/>
              </w:rPr>
              <w:t>архіві</w:t>
            </w:r>
            <w:proofErr w:type="spellEnd"/>
            <w:r w:rsidRPr="008C2737">
              <w:rPr>
                <w:sz w:val="22"/>
              </w:rPr>
              <w:t>.</w:t>
            </w:r>
          </w:p>
          <w:p w:rsidR="00485C62" w:rsidRPr="00D55BFF" w:rsidRDefault="00485C62" w:rsidP="007F7B5D">
            <w:pPr>
              <w:spacing w:before="120"/>
              <w:rPr>
                <w:sz w:val="22"/>
              </w:rPr>
            </w:pPr>
          </w:p>
        </w:tc>
      </w:tr>
      <w:tr w:rsidR="00D55BFF" w:rsidRPr="00300C86" w:rsidTr="00CB634A">
        <w:tc>
          <w:tcPr>
            <w:tcW w:w="5000" w:type="pct"/>
            <w:gridSpan w:val="6"/>
            <w:vAlign w:val="bottom"/>
          </w:tcPr>
          <w:p w:rsidR="00D55BFF" w:rsidRPr="00BB162C" w:rsidRDefault="00D55BFF" w:rsidP="007F7B5D">
            <w:pPr>
              <w:spacing w:before="120"/>
              <w:rPr>
                <w:sz w:val="22"/>
              </w:rPr>
            </w:pPr>
            <w:r w:rsidRPr="00A927ED">
              <w:rPr>
                <w:b/>
                <w:sz w:val="22"/>
              </w:rPr>
              <w:t xml:space="preserve">Name der </w:t>
            </w:r>
            <w:r w:rsidR="00BB162C" w:rsidRPr="00A927ED">
              <w:rPr>
                <w:b/>
                <w:sz w:val="22"/>
              </w:rPr>
              <w:t xml:space="preserve">selbstgewählten </w:t>
            </w:r>
            <w:r w:rsidRPr="00A927ED">
              <w:rPr>
                <w:b/>
                <w:sz w:val="22"/>
              </w:rPr>
              <w:t>Krankenkasse</w:t>
            </w:r>
            <w:r w:rsidRPr="00BB162C">
              <w:rPr>
                <w:sz w:val="22"/>
              </w:rPr>
              <w:t xml:space="preserve"> (</w:t>
            </w:r>
            <w:proofErr w:type="spellStart"/>
            <w:r w:rsidRPr="00BB162C">
              <w:rPr>
                <w:sz w:val="22"/>
              </w:rPr>
              <w:t>Назва</w:t>
            </w:r>
            <w:proofErr w:type="spellEnd"/>
            <w:r w:rsidRPr="00BB162C">
              <w:rPr>
                <w:sz w:val="22"/>
              </w:rPr>
              <w:t xml:space="preserve"> </w:t>
            </w:r>
            <w:proofErr w:type="spellStart"/>
            <w:r w:rsidR="00752D62">
              <w:rPr>
                <w:sz w:val="22"/>
              </w:rPr>
              <w:t>самостійно</w:t>
            </w:r>
            <w:proofErr w:type="spellEnd"/>
            <w:r w:rsidR="00752D62">
              <w:rPr>
                <w:sz w:val="22"/>
              </w:rPr>
              <w:t xml:space="preserve"> </w:t>
            </w:r>
            <w:proofErr w:type="spellStart"/>
            <w:r w:rsidR="00752D62">
              <w:rPr>
                <w:sz w:val="22"/>
              </w:rPr>
              <w:t>обран</w:t>
            </w:r>
            <w:r w:rsidR="00752D62" w:rsidRPr="00BB162C">
              <w:rPr>
                <w:sz w:val="22"/>
              </w:rPr>
              <w:t>ої</w:t>
            </w:r>
            <w:proofErr w:type="spellEnd"/>
            <w:r w:rsidR="00752D62" w:rsidRPr="00BB162C">
              <w:rPr>
                <w:sz w:val="22"/>
              </w:rPr>
              <w:t xml:space="preserve"> </w:t>
            </w:r>
            <w:proofErr w:type="spellStart"/>
            <w:r w:rsidRPr="00BB162C">
              <w:rPr>
                <w:sz w:val="22"/>
              </w:rPr>
              <w:t>медичної</w:t>
            </w:r>
            <w:proofErr w:type="spellEnd"/>
            <w:r w:rsidRPr="00BB162C">
              <w:rPr>
                <w:sz w:val="22"/>
              </w:rPr>
              <w:t xml:space="preserve"> </w:t>
            </w:r>
            <w:proofErr w:type="spellStart"/>
            <w:r w:rsidRPr="00BB162C">
              <w:rPr>
                <w:sz w:val="22"/>
              </w:rPr>
              <w:t>страхової</w:t>
            </w:r>
            <w:proofErr w:type="spellEnd"/>
            <w:r w:rsidRPr="00BB162C">
              <w:rPr>
                <w:sz w:val="22"/>
              </w:rPr>
              <w:t xml:space="preserve"> </w:t>
            </w:r>
            <w:proofErr w:type="spellStart"/>
            <w:r w:rsidRPr="00BB162C">
              <w:rPr>
                <w:sz w:val="22"/>
              </w:rPr>
              <w:t>компанії</w:t>
            </w:r>
            <w:proofErr w:type="spellEnd"/>
            <w:r w:rsidRPr="00BB162C">
              <w:rPr>
                <w:sz w:val="22"/>
              </w:rPr>
              <w:t xml:space="preserve"> (</w:t>
            </w:r>
            <w:proofErr w:type="spellStart"/>
            <w:r w:rsidRPr="00BB162C">
              <w:rPr>
                <w:sz w:val="22"/>
              </w:rPr>
              <w:t>каси</w:t>
            </w:r>
            <w:proofErr w:type="spellEnd"/>
            <w:r w:rsidRPr="00BB162C">
              <w:rPr>
                <w:sz w:val="22"/>
              </w:rPr>
              <w:t>))</w:t>
            </w:r>
          </w:p>
        </w:tc>
      </w:tr>
      <w:tr w:rsidR="00D55BFF" w:rsidRPr="00300C86" w:rsidTr="00CB634A">
        <w:trPr>
          <w:trHeight w:val="133"/>
        </w:trPr>
        <w:tc>
          <w:tcPr>
            <w:tcW w:w="5000" w:type="pct"/>
            <w:gridSpan w:val="6"/>
            <w:vAlign w:val="bottom"/>
          </w:tcPr>
          <w:p w:rsidR="00D55BFF" w:rsidRPr="00485C62" w:rsidRDefault="00D55BFF" w:rsidP="00D55BFF">
            <w:pPr>
              <w:pStyle w:val="Standardeinzug"/>
              <w:ind w:left="0"/>
              <w:rPr>
                <w:sz w:val="2"/>
              </w:rPr>
            </w:pPr>
          </w:p>
        </w:tc>
      </w:tr>
      <w:tr w:rsidR="00D55BFF" w:rsidRPr="00300C86" w:rsidTr="00CB634A">
        <w:trPr>
          <w:trHeight w:val="55"/>
        </w:trPr>
        <w:tc>
          <w:tcPr>
            <w:tcW w:w="5000" w:type="pct"/>
            <w:gridSpan w:val="6"/>
            <w:vAlign w:val="bottom"/>
          </w:tcPr>
          <w:p w:rsidR="00D55BFF" w:rsidRPr="00BB162C" w:rsidRDefault="00D55BFF" w:rsidP="00D55BFF">
            <w:pPr>
              <w:pStyle w:val="Standardeinzug"/>
              <w:ind w:left="0"/>
              <w:rPr>
                <w:sz w:val="2"/>
              </w:rPr>
            </w:pPr>
          </w:p>
        </w:tc>
      </w:tr>
      <w:tr w:rsidR="00D55BFF" w:rsidRPr="00300C86" w:rsidTr="00CB634A">
        <w:trPr>
          <w:trHeight w:val="54"/>
        </w:trPr>
        <w:tc>
          <w:tcPr>
            <w:tcW w:w="5000" w:type="pct"/>
            <w:gridSpan w:val="6"/>
            <w:tcBorders>
              <w:top w:val="single" w:sz="4" w:space="0" w:color="auto"/>
            </w:tcBorders>
            <w:shd w:val="clear" w:color="auto" w:fill="auto"/>
          </w:tcPr>
          <w:p w:rsidR="00D55BFF" w:rsidRPr="003A4871" w:rsidRDefault="00D55BFF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CE6104" w:rsidRDefault="00CE6104" w:rsidP="00E677FE">
      <w:pPr>
        <w:spacing w:after="0"/>
        <w:rPr>
          <w:sz w:val="12"/>
          <w:szCs w:val="16"/>
        </w:rPr>
      </w:pPr>
    </w:p>
    <w:p w:rsidR="00485C62" w:rsidRDefault="00485C62" w:rsidP="00E677FE">
      <w:pPr>
        <w:spacing w:after="0"/>
        <w:rPr>
          <w:sz w:val="12"/>
          <w:szCs w:val="16"/>
        </w:rPr>
      </w:pPr>
    </w:p>
    <w:p w:rsidR="00485C62" w:rsidRDefault="00485C62" w:rsidP="00E677FE">
      <w:pPr>
        <w:spacing w:after="0"/>
        <w:rPr>
          <w:sz w:val="12"/>
          <w:szCs w:val="16"/>
        </w:rPr>
      </w:pPr>
    </w:p>
    <w:p w:rsidR="00393795" w:rsidRDefault="00393795" w:rsidP="00E677FE">
      <w:pPr>
        <w:spacing w:after="0"/>
        <w:rPr>
          <w:sz w:val="12"/>
          <w:szCs w:val="16"/>
        </w:rPr>
      </w:pPr>
    </w:p>
    <w:p w:rsidR="00393795" w:rsidRDefault="00393795" w:rsidP="00E677FE">
      <w:pPr>
        <w:spacing w:after="0"/>
        <w:rPr>
          <w:sz w:val="12"/>
          <w:szCs w:val="16"/>
        </w:rPr>
      </w:pPr>
    </w:p>
    <w:p w:rsidR="00393795" w:rsidRDefault="00393795" w:rsidP="00E677FE">
      <w:pPr>
        <w:spacing w:after="0"/>
        <w:rPr>
          <w:sz w:val="12"/>
          <w:szCs w:val="16"/>
        </w:rPr>
      </w:pPr>
    </w:p>
    <w:p w:rsidR="00485C62" w:rsidRDefault="00485C62" w:rsidP="00E677FE">
      <w:pPr>
        <w:spacing w:after="0"/>
        <w:rPr>
          <w:sz w:val="12"/>
          <w:szCs w:val="16"/>
        </w:rPr>
      </w:pPr>
    </w:p>
    <w:p w:rsidR="00485C62" w:rsidRDefault="00485C62" w:rsidP="00E677FE">
      <w:pPr>
        <w:spacing w:after="0"/>
        <w:rPr>
          <w:sz w:val="12"/>
          <w:szCs w:val="16"/>
        </w:rPr>
      </w:pPr>
      <w:r>
        <w:rPr>
          <w:sz w:val="12"/>
          <w:szCs w:val="16"/>
        </w:rPr>
        <w:t>________________________________________________________________________________________________</w:t>
      </w:r>
    </w:p>
    <w:p w:rsidR="00485C62" w:rsidRPr="00485C62" w:rsidRDefault="00485C62" w:rsidP="00E677FE">
      <w:pPr>
        <w:spacing w:after="0"/>
        <w:rPr>
          <w:sz w:val="24"/>
          <w:szCs w:val="16"/>
        </w:rPr>
      </w:pPr>
      <w:r>
        <w:rPr>
          <w:sz w:val="24"/>
          <w:szCs w:val="16"/>
        </w:rPr>
        <w:t xml:space="preserve">Datum, </w:t>
      </w:r>
      <w:r w:rsidRPr="00485C62">
        <w:rPr>
          <w:sz w:val="24"/>
          <w:szCs w:val="16"/>
        </w:rPr>
        <w:t xml:space="preserve">Unterschrift Antragsteller </w:t>
      </w:r>
      <w:r>
        <w:rPr>
          <w:sz w:val="24"/>
          <w:szCs w:val="16"/>
        </w:rPr>
        <w:t>(</w:t>
      </w:r>
      <w:proofErr w:type="spellStart"/>
      <w:r w:rsidR="00323E3E" w:rsidRPr="00323E3E">
        <w:rPr>
          <w:sz w:val="24"/>
          <w:szCs w:val="16"/>
        </w:rPr>
        <w:t>Дата</w:t>
      </w:r>
      <w:proofErr w:type="spellEnd"/>
      <w:r>
        <w:rPr>
          <w:sz w:val="24"/>
          <w:szCs w:val="16"/>
        </w:rPr>
        <w:t xml:space="preserve">, </w:t>
      </w:r>
      <w:proofErr w:type="spellStart"/>
      <w:r w:rsidRPr="00485C62">
        <w:rPr>
          <w:sz w:val="24"/>
          <w:szCs w:val="16"/>
        </w:rPr>
        <w:t>Підпис</w:t>
      </w:r>
      <w:proofErr w:type="spellEnd"/>
      <w:r w:rsidRPr="00485C62">
        <w:rPr>
          <w:sz w:val="24"/>
          <w:szCs w:val="16"/>
        </w:rPr>
        <w:t xml:space="preserve"> </w:t>
      </w:r>
      <w:proofErr w:type="spellStart"/>
      <w:r w:rsidRPr="00485C62">
        <w:rPr>
          <w:sz w:val="24"/>
          <w:szCs w:val="16"/>
        </w:rPr>
        <w:t>заявника</w:t>
      </w:r>
      <w:proofErr w:type="spellEnd"/>
      <w:r>
        <w:rPr>
          <w:sz w:val="24"/>
          <w:szCs w:val="16"/>
        </w:rPr>
        <w:t>)</w:t>
      </w:r>
    </w:p>
    <w:sectPr w:rsidR="00485C62" w:rsidRPr="00485C62" w:rsidSect="00485C62">
      <w:headerReference w:type="default" r:id="rId11"/>
      <w:footerReference w:type="default" r:id="rId12"/>
      <w:pgSz w:w="11906" w:h="16838" w:code="9"/>
      <w:pgMar w:top="993" w:right="1440" w:bottom="709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143" w:rsidRDefault="001A7143" w:rsidP="00650259">
      <w:pPr>
        <w:spacing w:after="0" w:line="240" w:lineRule="auto"/>
      </w:pPr>
      <w:r>
        <w:separator/>
      </w:r>
    </w:p>
  </w:endnote>
  <w:endnote w:type="continuationSeparator" w:id="0">
    <w:p w:rsidR="001A7143" w:rsidRDefault="001A714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CAE869F-591E-405B-A277-4BDBA76EB518}"/>
    <w:embedBold r:id="rId2" w:fontKey="{530D3123-5BAA-43C1-B7BE-414C2E705EB4}"/>
    <w:embedItalic r:id="rId3" w:fontKey="{B80A93D9-3134-49B6-A24C-DAADE6ADA349}"/>
    <w:embedBoldItalic r:id="rId4" w:fontKey="{8A222006-E5FC-4F17-8070-08EA89F6F41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1CD2F4B-15BE-4EE1-9753-23EB8C5B1732}"/>
    <w:embedBold r:id="rId6" w:fontKey="{05B49AAE-6A29-4159-B2CA-DDA352297225}"/>
    <w:embedItalic r:id="rId7" w:fontKey="{0C9132A8-5243-407E-8A9C-FBB367C346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F7D1DE2-5B93-4396-B7EE-6228319689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CAD05CC-F15F-444D-9996-FBEFA6DCCA11}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28"/>
      <w:gridCol w:w="4498"/>
    </w:tblGrid>
    <w:tr w:rsidR="007F7B5D" w:rsidRPr="007F7B5D" w:rsidTr="00C4167A">
      <w:tc>
        <w:tcPr>
          <w:tcW w:w="4675" w:type="dxa"/>
          <w:vAlign w:val="center"/>
        </w:tcPr>
        <w:p w:rsidR="00485C62" w:rsidRDefault="003C1630" w:rsidP="003C163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Kreis-Minden-Lübbecke-Amt proArbeit-Jobcenter</w:t>
          </w:r>
        </w:p>
        <w:p w:rsidR="007F7B5D" w:rsidRPr="007F7B5D" w:rsidRDefault="00485C62" w:rsidP="00F954B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143" w:rsidRDefault="001A7143" w:rsidP="00650259">
      <w:pPr>
        <w:spacing w:after="0" w:line="240" w:lineRule="auto"/>
      </w:pPr>
      <w:r>
        <w:separator/>
      </w:r>
    </w:p>
  </w:footnote>
  <w:footnote w:type="continuationSeparator" w:id="0">
    <w:p w:rsidR="001A7143" w:rsidRDefault="001A714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879"/>
      <w:gridCol w:w="7147"/>
    </w:tblGrid>
    <w:tr w:rsidR="000D3624" w:rsidTr="0090596C">
      <w:trPr>
        <w:trHeight w:val="990"/>
      </w:trPr>
      <w:tc>
        <w:tcPr>
          <w:tcW w:w="1350" w:type="dxa"/>
          <w:vAlign w:val="center"/>
        </w:tcPr>
        <w:p w:rsidR="0090596C" w:rsidRDefault="000D3624" w:rsidP="0090596C">
          <w:pPr>
            <w:pStyle w:val="Kopfzeile"/>
            <w:ind w:left="-108"/>
          </w:pPr>
          <w:bookmarkStart w:id="1" w:name="_Hlk521325785"/>
          <w:r>
            <w:rPr>
              <w:lang w:eastAsia="de-DE"/>
            </w:rPr>
            <w:drawing>
              <wp:inline distT="0" distB="0" distL="0" distR="0">
                <wp:extent cx="1117067" cy="857250"/>
                <wp:effectExtent l="0" t="0" r="6985" b="0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Muehlenkreis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10" cy="867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0D3624" w:rsidRPr="000D3624" w:rsidRDefault="000D3624" w:rsidP="000D3624">
          <w:pPr>
            <w:pStyle w:val="Kopfzeile"/>
            <w:jc w:val="center"/>
            <w:rPr>
              <w:sz w:val="40"/>
            </w:rPr>
          </w:pPr>
          <w:r w:rsidRPr="000D3624">
            <w:rPr>
              <w:sz w:val="40"/>
            </w:rPr>
            <w:t>Vereinfachter Antrag</w:t>
          </w:r>
        </w:p>
        <w:p w:rsidR="0090596C" w:rsidRPr="000D3624" w:rsidRDefault="000D3624" w:rsidP="00F954B0">
          <w:pPr>
            <w:pStyle w:val="Kopfzeile"/>
            <w:rPr>
              <w:sz w:val="36"/>
              <w:szCs w:val="36"/>
            </w:rPr>
          </w:pPr>
          <w:r w:rsidRPr="000D3624">
            <w:rPr>
              <w:sz w:val="32"/>
              <w:szCs w:val="36"/>
            </w:rPr>
            <w:t>-Rechtskreiswechsel ukrainischer Flüchtlinge-</w:t>
          </w:r>
          <w:r w:rsidR="00F954B0">
            <w:rPr>
              <w:sz w:val="32"/>
              <w:szCs w:val="36"/>
            </w:rPr>
            <w:t xml:space="preserve"> zum 01.06.2022</w:t>
          </w:r>
        </w:p>
      </w:tc>
    </w:tr>
    <w:bookmarkEnd w:id="1"/>
  </w:tbl>
  <w:p w:rsidR="00650259" w:rsidRPr="0090596C" w:rsidRDefault="00650259" w:rsidP="0090596C">
    <w:pPr>
      <w:pStyle w:val="KeinLeerraum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8FB"/>
    <w:multiLevelType w:val="hybridMultilevel"/>
    <w:tmpl w:val="A4085E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0A1157A"/>
    <w:multiLevelType w:val="hybridMultilevel"/>
    <w:tmpl w:val="28F834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E1906E3"/>
    <w:multiLevelType w:val="hybridMultilevel"/>
    <w:tmpl w:val="DE505F6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8"/>
  </w:num>
  <w:num w:numId="8">
    <w:abstractNumId w:val="13"/>
  </w:num>
  <w:num w:numId="9">
    <w:abstractNumId w:val="20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2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1"/>
  </w:num>
  <w:num w:numId="24">
    <w:abstractNumId w:val="0"/>
  </w:num>
  <w:num w:numId="2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624"/>
    <w:rsid w:val="00015066"/>
    <w:rsid w:val="000456E1"/>
    <w:rsid w:val="0004732D"/>
    <w:rsid w:val="00052382"/>
    <w:rsid w:val="0006568A"/>
    <w:rsid w:val="00076F0F"/>
    <w:rsid w:val="00084253"/>
    <w:rsid w:val="00096027"/>
    <w:rsid w:val="000D1F49"/>
    <w:rsid w:val="000D3624"/>
    <w:rsid w:val="000D6A47"/>
    <w:rsid w:val="001678F7"/>
    <w:rsid w:val="001727CA"/>
    <w:rsid w:val="001A7143"/>
    <w:rsid w:val="001B20D7"/>
    <w:rsid w:val="00225EB1"/>
    <w:rsid w:val="00277168"/>
    <w:rsid w:val="002928D0"/>
    <w:rsid w:val="002A002E"/>
    <w:rsid w:val="002A74F6"/>
    <w:rsid w:val="002C4672"/>
    <w:rsid w:val="002C56E6"/>
    <w:rsid w:val="002D0627"/>
    <w:rsid w:val="002E4730"/>
    <w:rsid w:val="00300C86"/>
    <w:rsid w:val="00302577"/>
    <w:rsid w:val="00323E3E"/>
    <w:rsid w:val="00327B5D"/>
    <w:rsid w:val="003573DE"/>
    <w:rsid w:val="00361E11"/>
    <w:rsid w:val="00365190"/>
    <w:rsid w:val="003848A7"/>
    <w:rsid w:val="00393795"/>
    <w:rsid w:val="003A4871"/>
    <w:rsid w:val="003B034D"/>
    <w:rsid w:val="003B4744"/>
    <w:rsid w:val="003C1630"/>
    <w:rsid w:val="003F0847"/>
    <w:rsid w:val="0040090B"/>
    <w:rsid w:val="0046302A"/>
    <w:rsid w:val="00485C62"/>
    <w:rsid w:val="00487D2D"/>
    <w:rsid w:val="004939A8"/>
    <w:rsid w:val="004D5D62"/>
    <w:rsid w:val="005112D0"/>
    <w:rsid w:val="0056730F"/>
    <w:rsid w:val="00577E06"/>
    <w:rsid w:val="00590C78"/>
    <w:rsid w:val="00596F31"/>
    <w:rsid w:val="005A3BF7"/>
    <w:rsid w:val="005F2035"/>
    <w:rsid w:val="005F7990"/>
    <w:rsid w:val="00607293"/>
    <w:rsid w:val="00625145"/>
    <w:rsid w:val="0063739C"/>
    <w:rsid w:val="00650259"/>
    <w:rsid w:val="006A2437"/>
    <w:rsid w:val="007278F6"/>
    <w:rsid w:val="00752D62"/>
    <w:rsid w:val="00770F25"/>
    <w:rsid w:val="007A35A8"/>
    <w:rsid w:val="007B0A85"/>
    <w:rsid w:val="007C6A52"/>
    <w:rsid w:val="007F7B5D"/>
    <w:rsid w:val="00801DA6"/>
    <w:rsid w:val="0082043E"/>
    <w:rsid w:val="008345C8"/>
    <w:rsid w:val="00836129"/>
    <w:rsid w:val="0085641A"/>
    <w:rsid w:val="008A3368"/>
    <w:rsid w:val="008C2737"/>
    <w:rsid w:val="008E203A"/>
    <w:rsid w:val="0090596C"/>
    <w:rsid w:val="0091229C"/>
    <w:rsid w:val="00920638"/>
    <w:rsid w:val="00923075"/>
    <w:rsid w:val="00940E73"/>
    <w:rsid w:val="009638C7"/>
    <w:rsid w:val="0098597D"/>
    <w:rsid w:val="009F313C"/>
    <w:rsid w:val="009F619A"/>
    <w:rsid w:val="009F6DDE"/>
    <w:rsid w:val="00A370A8"/>
    <w:rsid w:val="00A927ED"/>
    <w:rsid w:val="00B01130"/>
    <w:rsid w:val="00B24226"/>
    <w:rsid w:val="00B74A7D"/>
    <w:rsid w:val="00BB162C"/>
    <w:rsid w:val="00BD4753"/>
    <w:rsid w:val="00BD5CB1"/>
    <w:rsid w:val="00BE62EE"/>
    <w:rsid w:val="00C003BA"/>
    <w:rsid w:val="00C14C85"/>
    <w:rsid w:val="00C46878"/>
    <w:rsid w:val="00C9148C"/>
    <w:rsid w:val="00CA1BF4"/>
    <w:rsid w:val="00CB4A51"/>
    <w:rsid w:val="00CB634A"/>
    <w:rsid w:val="00CD4532"/>
    <w:rsid w:val="00CD47B0"/>
    <w:rsid w:val="00CD70CE"/>
    <w:rsid w:val="00CE6104"/>
    <w:rsid w:val="00CE7918"/>
    <w:rsid w:val="00D10B39"/>
    <w:rsid w:val="00D16163"/>
    <w:rsid w:val="00D55BFF"/>
    <w:rsid w:val="00D8325E"/>
    <w:rsid w:val="00D97A5B"/>
    <w:rsid w:val="00DB3FAD"/>
    <w:rsid w:val="00DF6D86"/>
    <w:rsid w:val="00DF738D"/>
    <w:rsid w:val="00E139C4"/>
    <w:rsid w:val="00E61C09"/>
    <w:rsid w:val="00E62F18"/>
    <w:rsid w:val="00E677FE"/>
    <w:rsid w:val="00EB3B58"/>
    <w:rsid w:val="00EC7359"/>
    <w:rsid w:val="00EE3054"/>
    <w:rsid w:val="00F00606"/>
    <w:rsid w:val="00F01256"/>
    <w:rsid w:val="00F52451"/>
    <w:rsid w:val="00F954B0"/>
    <w:rsid w:val="00FA417A"/>
    <w:rsid w:val="00FC7475"/>
    <w:rsid w:val="00FE30E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251B6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5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5066"/>
    <w:rPr>
      <w:rFonts w:ascii="Segoe UI" w:hAnsi="Segoe UI" w:cs="Segoe UI"/>
      <w:sz w:val="18"/>
      <w:szCs w:val="18"/>
    </w:rPr>
  </w:style>
  <w:style w:type="character" w:customStyle="1" w:styleId="q4iawc">
    <w:name w:val="q4iawc"/>
    <w:basedOn w:val="Absatz-Standardschriftart"/>
    <w:rsid w:val="003B0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4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5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Rabbatah\AppData\Roaming\microsoft\templates\Formular%20f&#252;r%20Verzeichnissammlung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441B3117924B66BF35D8FFA0AD7C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AB01D2-7208-4398-AD88-DD7ADD295F41}"/>
      </w:docPartPr>
      <w:docPartBody>
        <w:p w:rsidR="00BD00D6" w:rsidRDefault="00F2726A" w:rsidP="00F2726A">
          <w:pPr>
            <w:pStyle w:val="21441B3117924B66BF35D8FFA0AD7CE9"/>
          </w:pPr>
          <w:r w:rsidRPr="003A4871">
            <w:rPr>
              <w:lang w:bidi="de-DE"/>
            </w:rPr>
            <w:t>Vorname</w:t>
          </w:r>
        </w:p>
      </w:docPartBody>
    </w:docPart>
    <w:docPart>
      <w:docPartPr>
        <w:name w:val="2BFABF391A1E4E2491091F08F54272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9CE3ED-7560-46C6-B242-8F807454572D}"/>
      </w:docPartPr>
      <w:docPartBody>
        <w:p w:rsidR="00BD00D6" w:rsidRDefault="00F2726A" w:rsidP="00F2726A">
          <w:pPr>
            <w:pStyle w:val="2BFABF391A1E4E2491091F08F542724E"/>
          </w:pPr>
          <w:r w:rsidRPr="003A4871">
            <w:rPr>
              <w:lang w:bidi="de-DE"/>
            </w:rPr>
            <w:t>Nachname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26A"/>
    <w:rsid w:val="0036032F"/>
    <w:rsid w:val="00BD00D6"/>
    <w:rsid w:val="00F2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D153A45AE2B424EB5BAD3F188567508">
    <w:name w:val="8D153A45AE2B424EB5BAD3F188567508"/>
  </w:style>
  <w:style w:type="paragraph" w:customStyle="1" w:styleId="389D53104E2C43DAB08FBBB114904AB2">
    <w:name w:val="389D53104E2C43DAB08FBBB114904AB2"/>
  </w:style>
  <w:style w:type="paragraph" w:customStyle="1" w:styleId="A847CC17E2074E2B9C322B180A9A38C1">
    <w:name w:val="A847CC17E2074E2B9C322B180A9A38C1"/>
  </w:style>
  <w:style w:type="paragraph" w:customStyle="1" w:styleId="DFE1D237C32149F38083C7AC57C6533F">
    <w:name w:val="DFE1D237C32149F38083C7AC57C6533F"/>
  </w:style>
  <w:style w:type="paragraph" w:customStyle="1" w:styleId="2EE40E3BBF0C450A8B830D3542A579FB">
    <w:name w:val="2EE40E3BBF0C450A8B830D3542A579FB"/>
  </w:style>
  <w:style w:type="paragraph" w:customStyle="1" w:styleId="8FA81F855AD34119ACA2A10270B8C5DA">
    <w:name w:val="8FA81F855AD34119ACA2A10270B8C5DA"/>
  </w:style>
  <w:style w:type="paragraph" w:customStyle="1" w:styleId="549C24D07F4244DC93764B468B6A92D7">
    <w:name w:val="549C24D07F4244DC93764B468B6A92D7"/>
  </w:style>
  <w:style w:type="paragraph" w:customStyle="1" w:styleId="3E820AA113914D6DB6DA7A926F439D17">
    <w:name w:val="3E820AA113914D6DB6DA7A926F439D17"/>
  </w:style>
  <w:style w:type="paragraph" w:customStyle="1" w:styleId="9F861366BAE1433186242A2792BA351D">
    <w:name w:val="9F861366BAE1433186242A2792BA351D"/>
  </w:style>
  <w:style w:type="paragraph" w:customStyle="1" w:styleId="EBFB08095F47410C82675FEB6C114825">
    <w:name w:val="EBFB08095F47410C82675FEB6C114825"/>
  </w:style>
  <w:style w:type="paragraph" w:customStyle="1" w:styleId="38D29F0565B24BEE91157720D3438930">
    <w:name w:val="38D29F0565B24BEE91157720D3438930"/>
  </w:style>
  <w:style w:type="paragraph" w:customStyle="1" w:styleId="E2CF7D4139784919B00C02C0660B88BA">
    <w:name w:val="E2CF7D4139784919B00C02C0660B88BA"/>
  </w:style>
  <w:style w:type="paragraph" w:customStyle="1" w:styleId="AB362D75F05A45C99970DC23D813AE10">
    <w:name w:val="AB362D75F05A45C99970DC23D813AE10"/>
  </w:style>
  <w:style w:type="paragraph" w:customStyle="1" w:styleId="74B62D0EDCE0426C89B01F99E76EB61C">
    <w:name w:val="74B62D0EDCE0426C89B01F99E76EB61C"/>
  </w:style>
  <w:style w:type="paragraph" w:customStyle="1" w:styleId="EF908BC4DDA1457D95A52557E41B2844">
    <w:name w:val="EF908BC4DDA1457D95A52557E41B2844"/>
  </w:style>
  <w:style w:type="paragraph" w:customStyle="1" w:styleId="2721BEEFE8A240138FBC88460895A336">
    <w:name w:val="2721BEEFE8A240138FBC88460895A336"/>
  </w:style>
  <w:style w:type="character" w:styleId="Platzhaltertext">
    <w:name w:val="Placeholder Text"/>
    <w:basedOn w:val="Absatz-Standardschriftart"/>
    <w:uiPriority w:val="99"/>
    <w:semiHidden/>
    <w:rsid w:val="00F2726A"/>
    <w:rPr>
      <w:color w:val="808080"/>
    </w:rPr>
  </w:style>
  <w:style w:type="paragraph" w:customStyle="1" w:styleId="8AA04931FC2444218528EF1EFE1CF70E">
    <w:name w:val="8AA04931FC2444218528EF1EFE1CF70E"/>
  </w:style>
  <w:style w:type="paragraph" w:customStyle="1" w:styleId="ED7074C7BC7843858FC4659558C68DB3">
    <w:name w:val="ED7074C7BC7843858FC4659558C68DB3"/>
  </w:style>
  <w:style w:type="paragraph" w:customStyle="1" w:styleId="2531EFC527064E78978617ABB398665D">
    <w:name w:val="2531EFC527064E78978617ABB398665D"/>
  </w:style>
  <w:style w:type="paragraph" w:customStyle="1" w:styleId="81A37EB9DA45439B9CE582B6BD86C364">
    <w:name w:val="81A37EB9DA45439B9CE582B6BD86C364"/>
  </w:style>
  <w:style w:type="paragraph" w:customStyle="1" w:styleId="4A2FEB382C684F4282AF195AC91F1129">
    <w:name w:val="4A2FEB382C684F4282AF195AC91F1129"/>
  </w:style>
  <w:style w:type="paragraph" w:customStyle="1" w:styleId="7348E07BF2154B0F9E965680216BDC54">
    <w:name w:val="7348E07BF2154B0F9E965680216BDC54"/>
  </w:style>
  <w:style w:type="paragraph" w:customStyle="1" w:styleId="41602AB3002B48FDBD605D588BDACCCA">
    <w:name w:val="41602AB3002B48FDBD605D588BDACCCA"/>
  </w:style>
  <w:style w:type="paragraph" w:customStyle="1" w:styleId="45F42F723DA74DFF95CC6FB27C8A96B2">
    <w:name w:val="45F42F723DA74DFF95CC6FB27C8A96B2"/>
    <w:rsid w:val="00F2726A"/>
  </w:style>
  <w:style w:type="paragraph" w:customStyle="1" w:styleId="546BCA81B9B247C3857B2D3806A7717E">
    <w:name w:val="546BCA81B9B247C3857B2D3806A7717E"/>
    <w:rsid w:val="00F2726A"/>
  </w:style>
  <w:style w:type="paragraph" w:customStyle="1" w:styleId="7A4F9F3F0E7F4DD49B58AD237F349657">
    <w:name w:val="7A4F9F3F0E7F4DD49B58AD237F349657"/>
    <w:rsid w:val="00F2726A"/>
  </w:style>
  <w:style w:type="paragraph" w:customStyle="1" w:styleId="0701A3F7A5374D129F396395E72F044C">
    <w:name w:val="0701A3F7A5374D129F396395E72F044C"/>
    <w:rsid w:val="00F2726A"/>
  </w:style>
  <w:style w:type="paragraph" w:customStyle="1" w:styleId="9960BEC5B65941689873071C55A9B814">
    <w:name w:val="9960BEC5B65941689873071C55A9B814"/>
    <w:rsid w:val="00F2726A"/>
  </w:style>
  <w:style w:type="paragraph" w:customStyle="1" w:styleId="D6FB326C68104863B058830817CD447B">
    <w:name w:val="D6FB326C68104863B058830817CD447B"/>
    <w:rsid w:val="00F2726A"/>
  </w:style>
  <w:style w:type="paragraph" w:customStyle="1" w:styleId="2A944B346D164E569A8814BFDF98C09A">
    <w:name w:val="2A944B346D164E569A8814BFDF98C09A"/>
    <w:rsid w:val="00F2726A"/>
  </w:style>
  <w:style w:type="paragraph" w:customStyle="1" w:styleId="C2632FAD7FEA4F61BC7D0B9F13905F2E">
    <w:name w:val="C2632FAD7FEA4F61BC7D0B9F13905F2E"/>
    <w:rsid w:val="00F2726A"/>
  </w:style>
  <w:style w:type="paragraph" w:customStyle="1" w:styleId="4F141AD40037484DA23054A708796A08">
    <w:name w:val="4F141AD40037484DA23054A708796A08"/>
    <w:rsid w:val="00F2726A"/>
  </w:style>
  <w:style w:type="paragraph" w:customStyle="1" w:styleId="07543A43F691404FA1B7F16A4F53F7C0">
    <w:name w:val="07543A43F691404FA1B7F16A4F53F7C0"/>
    <w:rsid w:val="00F2726A"/>
  </w:style>
  <w:style w:type="paragraph" w:customStyle="1" w:styleId="7318F79BA1B34AB4A9CBE6AD92F6ED18">
    <w:name w:val="7318F79BA1B34AB4A9CBE6AD92F6ED18"/>
    <w:rsid w:val="00F2726A"/>
  </w:style>
  <w:style w:type="paragraph" w:customStyle="1" w:styleId="C86FA1064F384E7B953E2C1252BC5048">
    <w:name w:val="C86FA1064F384E7B953E2C1252BC5048"/>
    <w:rsid w:val="00F2726A"/>
  </w:style>
  <w:style w:type="paragraph" w:customStyle="1" w:styleId="6610FB3ECADF49959D05778251173D69">
    <w:name w:val="6610FB3ECADF49959D05778251173D69"/>
    <w:rsid w:val="00F2726A"/>
  </w:style>
  <w:style w:type="paragraph" w:customStyle="1" w:styleId="E1655378B33440F2912C4319E52597E6">
    <w:name w:val="E1655378B33440F2912C4319E52597E6"/>
    <w:rsid w:val="00F2726A"/>
  </w:style>
  <w:style w:type="paragraph" w:customStyle="1" w:styleId="2B498444EA484C07ADFD43A9F2690124">
    <w:name w:val="2B498444EA484C07ADFD43A9F2690124"/>
    <w:rsid w:val="00F2726A"/>
  </w:style>
  <w:style w:type="paragraph" w:customStyle="1" w:styleId="8EBDB171730741AD88CD414242F8EA39">
    <w:name w:val="8EBDB171730741AD88CD414242F8EA39"/>
    <w:rsid w:val="00F2726A"/>
  </w:style>
  <w:style w:type="paragraph" w:customStyle="1" w:styleId="530B1AAB14EB425B9573F1212E654E01">
    <w:name w:val="530B1AAB14EB425B9573F1212E654E01"/>
    <w:rsid w:val="00F2726A"/>
  </w:style>
  <w:style w:type="paragraph" w:customStyle="1" w:styleId="9081EFBD9A844EC2B7CE885838786F54">
    <w:name w:val="9081EFBD9A844EC2B7CE885838786F54"/>
    <w:rsid w:val="00F2726A"/>
  </w:style>
  <w:style w:type="paragraph" w:customStyle="1" w:styleId="F09B61A046AF4E3F91BE0EDDFFC778AC">
    <w:name w:val="F09B61A046AF4E3F91BE0EDDFFC778AC"/>
    <w:rsid w:val="00F2726A"/>
  </w:style>
  <w:style w:type="paragraph" w:customStyle="1" w:styleId="359F372B859E42F2AEF78D271B5E8995">
    <w:name w:val="359F372B859E42F2AEF78D271B5E8995"/>
    <w:rsid w:val="00F2726A"/>
  </w:style>
  <w:style w:type="paragraph" w:customStyle="1" w:styleId="8B6BDF87CCCB45D39378928DB6055F3D">
    <w:name w:val="8B6BDF87CCCB45D39378928DB6055F3D"/>
    <w:rsid w:val="00F2726A"/>
  </w:style>
  <w:style w:type="paragraph" w:customStyle="1" w:styleId="9BC58DD3DC584FAB803233243F580569">
    <w:name w:val="9BC58DD3DC584FAB803233243F580569"/>
    <w:rsid w:val="00F2726A"/>
  </w:style>
  <w:style w:type="paragraph" w:customStyle="1" w:styleId="AADD9D7CC2BA4CFABE0961464AF58426">
    <w:name w:val="AADD9D7CC2BA4CFABE0961464AF58426"/>
    <w:rsid w:val="00F2726A"/>
  </w:style>
  <w:style w:type="paragraph" w:customStyle="1" w:styleId="81036A81CB154A348D3B1C17BC4971D2">
    <w:name w:val="81036A81CB154A348D3B1C17BC4971D2"/>
    <w:rsid w:val="00F2726A"/>
  </w:style>
  <w:style w:type="paragraph" w:customStyle="1" w:styleId="E98B92A58F924FBDBF10E8DE85BF6F25">
    <w:name w:val="E98B92A58F924FBDBF10E8DE85BF6F25"/>
    <w:rsid w:val="00F2726A"/>
  </w:style>
  <w:style w:type="paragraph" w:customStyle="1" w:styleId="E1F4DD6F68104BBA93C868804D72CE6F">
    <w:name w:val="E1F4DD6F68104BBA93C868804D72CE6F"/>
    <w:rsid w:val="00F2726A"/>
  </w:style>
  <w:style w:type="paragraph" w:customStyle="1" w:styleId="E567EF09F9634B62AA21B61FD3626C9B">
    <w:name w:val="E567EF09F9634B62AA21B61FD3626C9B"/>
    <w:rsid w:val="00F2726A"/>
  </w:style>
  <w:style w:type="paragraph" w:customStyle="1" w:styleId="19DFB87B2FBD42AB99637A843C57F8A3">
    <w:name w:val="19DFB87B2FBD42AB99637A843C57F8A3"/>
    <w:rsid w:val="00F2726A"/>
  </w:style>
  <w:style w:type="paragraph" w:customStyle="1" w:styleId="2C1B3B44B92841049632292E36DDCCE7">
    <w:name w:val="2C1B3B44B92841049632292E36DDCCE7"/>
    <w:rsid w:val="00F2726A"/>
  </w:style>
  <w:style w:type="paragraph" w:customStyle="1" w:styleId="B9BC4937C6E944DB9543266DC147392D">
    <w:name w:val="B9BC4937C6E944DB9543266DC147392D"/>
    <w:rsid w:val="00F2726A"/>
  </w:style>
  <w:style w:type="paragraph" w:customStyle="1" w:styleId="21441B3117924B66BF35D8FFA0AD7CE9">
    <w:name w:val="21441B3117924B66BF35D8FFA0AD7CE9"/>
    <w:rsid w:val="00F2726A"/>
  </w:style>
  <w:style w:type="paragraph" w:customStyle="1" w:styleId="2BFABF391A1E4E2491091F08F542724E">
    <w:name w:val="2BFABF391A1E4E2491091F08F542724E"/>
    <w:rsid w:val="00F2726A"/>
  </w:style>
  <w:style w:type="paragraph" w:customStyle="1" w:styleId="02D2A1195BF3431D8B2FE54E98DD1175">
    <w:name w:val="02D2A1195BF3431D8B2FE54E98DD1175"/>
    <w:rsid w:val="00F2726A"/>
  </w:style>
  <w:style w:type="paragraph" w:customStyle="1" w:styleId="FB14550DFCBC4F4D9BADD992103452B0">
    <w:name w:val="FB14550DFCBC4F4D9BADD992103452B0"/>
    <w:rsid w:val="00F2726A"/>
  </w:style>
  <w:style w:type="paragraph" w:customStyle="1" w:styleId="A2322847AAA949218C0EC0CB7235CCC2">
    <w:name w:val="A2322847AAA949218C0EC0CB7235CCC2"/>
    <w:rsid w:val="00F2726A"/>
  </w:style>
  <w:style w:type="paragraph" w:customStyle="1" w:styleId="46226FD7E77548598DBC229330B660BE">
    <w:name w:val="46226FD7E77548598DBC229330B660BE"/>
    <w:rsid w:val="00F2726A"/>
  </w:style>
  <w:style w:type="paragraph" w:customStyle="1" w:styleId="9E538C99774B426C8B355E8D32ED492B">
    <w:name w:val="9E538C99774B426C8B355E8D32ED492B"/>
    <w:rsid w:val="00F2726A"/>
  </w:style>
  <w:style w:type="paragraph" w:customStyle="1" w:styleId="E252D7B0A406434BA92B046D3E7601EB">
    <w:name w:val="E252D7B0A406434BA92B046D3E7601EB"/>
    <w:rsid w:val="00F2726A"/>
  </w:style>
  <w:style w:type="paragraph" w:customStyle="1" w:styleId="43239DF3F3FF471093FF24DCE000805D">
    <w:name w:val="43239DF3F3FF471093FF24DCE000805D"/>
    <w:rsid w:val="00F2726A"/>
  </w:style>
  <w:style w:type="paragraph" w:customStyle="1" w:styleId="E3608DFFE77744A9A88D26C4C64EA349">
    <w:name w:val="E3608DFFE77744A9A88D26C4C64EA349"/>
    <w:rsid w:val="00F272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fb0879af-3eba-417a-a55a-ffe6dcd6ca77"/>
    <ds:schemaRef ds:uri="http://purl.org/dc/terms/"/>
    <ds:schemaRef ds:uri="6dc4bcd6-49db-4c07-9060-8acfc67cef9f"/>
    <ds:schemaRef ds:uri="http://schemas.microsoft.com/sharepoint/v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für Verzeichnissammlungen.dotx</Template>
  <TotalTime>0</TotalTime>
  <Pages>4</Pages>
  <Words>1124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2022-05-03T14:38:00Z</dcterms:created>
  <dcterms:modified xsi:type="dcterms:W3CDTF">2022-05-03T14:38:00Z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